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E6D46" w14:textId="77777777" w:rsidR="00E10E7F" w:rsidRPr="00AA7023" w:rsidRDefault="00E10E7F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225302EE" w14:textId="77777777" w:rsidR="00E10E7F" w:rsidRPr="00EE1418" w:rsidRDefault="00E10E7F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65A41889" w14:textId="77777777" w:rsidR="00E10E7F" w:rsidRDefault="00E10E7F" w:rsidP="003F35AB">
      <w:pPr>
        <w:pStyle w:val="NormalWeb"/>
      </w:pPr>
      <w:r>
        <w:rPr>
          <w:noProof/>
        </w:rPr>
        <w:pict w14:anchorId="7A7046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404587A2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7632F15F" w14:textId="77777777" w:rsidR="00E10E7F" w:rsidRDefault="00E10E7F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1B62C4D9" w14:textId="77777777" w:rsidR="00E10E7F" w:rsidRDefault="00E10E7F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37266BB6" w14:textId="77777777" w:rsidR="00E10E7F" w:rsidRPr="00401902" w:rsidRDefault="00E10E7F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634E22D3" w14:textId="77777777" w:rsidR="00E10E7F" w:rsidRDefault="00E10E7F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479AD770" w14:textId="77777777" w:rsidR="00E10E7F" w:rsidRDefault="00E10E7F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A47B4EA" w14:textId="77777777" w:rsidR="00E10E7F" w:rsidRDefault="00E10E7F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4BF42496" w14:textId="77777777" w:rsidR="00E10E7F" w:rsidRPr="00AA7023" w:rsidRDefault="00E10E7F" w:rsidP="00AA7023">
      <w:pPr>
        <w:tabs>
          <w:tab w:val="left" w:pos="3828"/>
        </w:tabs>
        <w:jc w:val="both"/>
        <w:rPr>
          <w:rFonts w:ascii="Arial" w:hAnsi="Arial"/>
        </w:rPr>
      </w:pPr>
    </w:p>
    <w:p w14:paraId="702C7571" w14:textId="77777777" w:rsidR="00E10E7F" w:rsidRPr="00EE1418" w:rsidRDefault="00E10E7F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74A25FEA" w14:textId="77777777" w:rsidR="00E10E7F" w:rsidRPr="0042336D" w:rsidRDefault="00E10E7F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14469B8E" w14:textId="77777777" w:rsidR="00E10E7F" w:rsidRDefault="00E10E7F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73CA60B0" w14:textId="77777777" w:rsidR="00E10E7F" w:rsidRDefault="00E10E7F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b/>
          <w:noProof/>
          <w:color w:val="FF0000"/>
        </w:rPr>
        <w:t>BOTELHO Lucien</w:t>
      </w:r>
      <w:r>
        <w:rPr>
          <w:b/>
          <w:sz w:val="16"/>
          <w:szCs w:val="16"/>
        </w:rPr>
        <w:t xml:space="preserve"> </w:t>
      </w:r>
    </w:p>
    <w:p w14:paraId="35EC326E" w14:textId="77777777" w:rsidR="00E10E7F" w:rsidRPr="00720F4B" w:rsidRDefault="00E10E7F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41576E6B" w14:textId="77777777" w:rsidR="00E10E7F" w:rsidRPr="006719A3" w:rsidRDefault="00E10E7F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5233CB26" w14:textId="77777777" w:rsidR="00E10E7F" w:rsidRPr="0042336D" w:rsidRDefault="00E10E7F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28054733" w14:textId="77777777" w:rsidR="00E10E7F" w:rsidRPr="006719A3" w:rsidRDefault="00E10E7F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6D89338F" w14:textId="77777777" w:rsidR="00E10E7F" w:rsidRPr="003E7C18" w:rsidRDefault="00E10E7F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438BF274" w14:textId="77777777" w:rsidR="00E10E7F" w:rsidRDefault="00E10E7F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6AE12F91" w14:textId="77777777" w:rsidR="00E10E7F" w:rsidRPr="00912D40" w:rsidRDefault="00E10E7F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5BEACF4D" w14:textId="77777777" w:rsidR="00E10E7F" w:rsidRDefault="00E10E7F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5A1FA01A" w14:textId="77777777" w:rsidR="00E10E7F" w:rsidRPr="0042336D" w:rsidRDefault="00E10E7F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6A340D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             Journée :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</w:t>
      </w:r>
    </w:p>
    <w:p w14:paraId="0A4DEB34" w14:textId="77777777" w:rsidR="00E10E7F" w:rsidRPr="00912D40" w:rsidRDefault="00E10E7F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6A44D0A0" w14:textId="77777777" w:rsidR="00E10E7F" w:rsidRDefault="00E10E7F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6A340D">
        <w:rPr>
          <w:noProof/>
          <w:sz w:val="16"/>
          <w:szCs w:val="16"/>
        </w:rPr>
        <w:t>R3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6D0486CE" w14:textId="77777777" w:rsidR="00E10E7F" w:rsidRDefault="00E10E7F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61B47044" w14:textId="77777777" w:rsidR="00E10E7F" w:rsidRPr="00895385" w:rsidRDefault="00E10E7F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6243BC0A" w14:textId="77777777" w:rsidR="00E10E7F" w:rsidRPr="008D4E81" w:rsidRDefault="00E10E7F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6A340D">
        <w:rPr>
          <w:noProof/>
          <w:sz w:val="16"/>
          <w:szCs w:val="16"/>
        </w:rPr>
        <w:t>04450702</w:t>
      </w:r>
      <w:r w:rsidRPr="008D4E81">
        <w:rPr>
          <w:sz w:val="16"/>
          <w:szCs w:val="16"/>
        </w:rPr>
        <w:t xml:space="preserve">   </w:t>
      </w:r>
      <w:r w:rsidRPr="006A340D">
        <w:rPr>
          <w:b/>
          <w:noProof/>
          <w:sz w:val="16"/>
          <w:szCs w:val="16"/>
        </w:rPr>
        <w:t>CERCLE JULES FERRY TT 1</w:t>
      </w:r>
      <w:r w:rsidRPr="008D4E81">
        <w:rPr>
          <w:b/>
          <w:sz w:val="16"/>
          <w:szCs w:val="16"/>
        </w:rPr>
        <w:tab/>
        <w:t xml:space="preserve">à     </w:t>
      </w:r>
      <w:r w:rsidRPr="006A340D">
        <w:rPr>
          <w:b/>
          <w:noProof/>
          <w:sz w:val="16"/>
          <w:szCs w:val="16"/>
        </w:rPr>
        <w:t>PING SASSAY LOISIRS 1</w:t>
      </w:r>
    </w:p>
    <w:p w14:paraId="5B91B594" w14:textId="77777777" w:rsidR="00E10E7F" w:rsidRPr="008D4E81" w:rsidRDefault="00E10E7F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7FEFE8D2" w14:textId="77777777" w:rsidR="00E10E7F" w:rsidRDefault="00E10E7F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31C3BC5F" w14:textId="77777777" w:rsidR="00E10E7F" w:rsidRPr="0042336D" w:rsidRDefault="00E10E7F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3D1E5A8F" w14:textId="77777777" w:rsidR="00E10E7F" w:rsidRDefault="00E10E7F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5084F5D1" w14:textId="77777777" w:rsidR="00E10E7F" w:rsidRPr="00895385" w:rsidRDefault="00E10E7F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17D732E9" w14:textId="77777777" w:rsidR="00E10E7F" w:rsidRPr="0042336D" w:rsidRDefault="00E10E7F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105 Rue Des Fossés  45400 Fleury Les Aubrais</w:t>
      </w:r>
      <w:r>
        <w:rPr>
          <w:sz w:val="16"/>
          <w:szCs w:val="16"/>
        </w:rPr>
        <w:t xml:space="preserve">    </w:t>
      </w:r>
      <w:r w:rsidRPr="006A340D">
        <w:rPr>
          <w:noProof/>
          <w:sz w:val="16"/>
          <w:szCs w:val="16"/>
        </w:rPr>
        <w:t>FLEURY LES AUBRAIS</w:t>
      </w:r>
    </w:p>
    <w:p w14:paraId="35C8E245" w14:textId="77777777" w:rsidR="00E10E7F" w:rsidRPr="0042336D" w:rsidRDefault="00E10E7F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Salle Omnisport Guy Moquet</w:t>
      </w:r>
    </w:p>
    <w:p w14:paraId="769D51CC" w14:textId="77777777" w:rsidR="00E10E7F" w:rsidRPr="0042336D" w:rsidRDefault="00E10E7F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0C57EC0F" w14:textId="77777777" w:rsidR="00E10E7F" w:rsidRPr="0042336D" w:rsidRDefault="00E10E7F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2407B31F" w14:textId="77777777" w:rsidR="00E10E7F" w:rsidRDefault="00E10E7F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566F8487" w14:textId="77777777" w:rsidR="00E10E7F" w:rsidRDefault="00E10E7F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0F3C07D6" w14:textId="77777777" w:rsidR="00E10E7F" w:rsidRPr="00922693" w:rsidRDefault="00E10E7F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6A340D">
        <w:rPr>
          <w:noProof/>
          <w:sz w:val="16"/>
          <w:szCs w:val="16"/>
        </w:rPr>
        <w:t>SCOSSA LODOVICO Julien</w:t>
      </w:r>
    </w:p>
    <w:p w14:paraId="0D055996" w14:textId="77777777" w:rsidR="00E10E7F" w:rsidRPr="00922693" w:rsidRDefault="00E10E7F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214A95DA" w14:textId="77777777" w:rsidR="00E10E7F" w:rsidRPr="00922693" w:rsidRDefault="00E10E7F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6A340D">
        <w:rPr>
          <w:rFonts w:ascii="Comic Sans MS" w:hAnsi="Comic Sans MS"/>
          <w:noProof/>
          <w:sz w:val="16"/>
          <w:szCs w:val="16"/>
        </w:rPr>
        <w:t>06 71 70 12 44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cjftt@live.com</w:t>
      </w:r>
    </w:p>
    <w:p w14:paraId="4563952D" w14:textId="77777777" w:rsidR="00E10E7F" w:rsidRPr="00922693" w:rsidRDefault="00E10E7F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185EB60B" w14:textId="77777777" w:rsidR="00E10E7F" w:rsidRPr="00922693" w:rsidRDefault="00E10E7F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047A7D8C" w14:textId="77777777" w:rsidR="00E10E7F" w:rsidRDefault="00E10E7F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6A2F0427" w14:textId="77777777" w:rsidR="00E10E7F" w:rsidRPr="00912D40" w:rsidRDefault="00E10E7F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28BF3106" w14:textId="77777777" w:rsidR="00E10E7F" w:rsidRPr="00912D40" w:rsidRDefault="00E10E7F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49C87963" w14:textId="77777777" w:rsidR="00E10E7F" w:rsidRDefault="00E10E7F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2AE5AC60" w14:textId="77777777" w:rsidR="00E10E7F" w:rsidRPr="00C53058" w:rsidRDefault="00E10E7F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48129772" w14:textId="77777777" w:rsidR="00E10E7F" w:rsidRPr="00912D40" w:rsidRDefault="00E10E7F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0C48CF94" w14:textId="77777777" w:rsidR="00E10E7F" w:rsidRPr="00805C7B" w:rsidRDefault="00E10E7F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6050081A" w14:textId="77777777" w:rsidR="00E10E7F" w:rsidRDefault="00E10E7F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7953B525" w14:textId="77777777" w:rsidR="00E10E7F" w:rsidRDefault="00E10E7F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B593545" w14:textId="77777777" w:rsidR="00E10E7F" w:rsidRDefault="00E10E7F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85D500A" w14:textId="77777777" w:rsidR="00E10E7F" w:rsidRDefault="00E10E7F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ED45D69" w14:textId="77777777" w:rsidR="00E10E7F" w:rsidRDefault="00E10E7F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4104D73" w14:textId="77777777" w:rsidR="00E10E7F" w:rsidRDefault="00E10E7F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078197B" w14:textId="77777777" w:rsidR="00E10E7F" w:rsidRDefault="00E10E7F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0A766252" w14:textId="77777777" w:rsidR="00E10E7F" w:rsidRDefault="00E10E7F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7AA6A712" w14:textId="77777777" w:rsidR="00E10E7F" w:rsidRDefault="00E10E7F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66646216" w14:textId="77777777" w:rsidR="00E10E7F" w:rsidRPr="00EE1418" w:rsidRDefault="00E10E7F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3413CC45" w14:textId="77777777" w:rsidR="00E10E7F" w:rsidRDefault="00E10E7F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46712A58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7E72394C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68B39AC6" w14:textId="77777777" w:rsidR="00E10E7F" w:rsidRDefault="00E10E7F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4D458F85" w14:textId="77777777" w:rsidR="00E10E7F" w:rsidRDefault="00E10E7F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009FC93F" w14:textId="77777777" w:rsidR="00E10E7F" w:rsidRPr="00401902" w:rsidRDefault="00E10E7F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76904A94" w14:textId="77777777" w:rsidR="00E10E7F" w:rsidRDefault="00E10E7F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88A15F7" w14:textId="77777777" w:rsidR="00E10E7F" w:rsidRDefault="00E10E7F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4796480" w14:textId="77777777" w:rsidR="00E10E7F" w:rsidRDefault="00E10E7F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401125B7" w14:textId="77777777" w:rsidR="00E10E7F" w:rsidRPr="00AA7023" w:rsidRDefault="00E10E7F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6CE0C58E" w14:textId="77777777" w:rsidR="00E10E7F" w:rsidRPr="00EE1418" w:rsidRDefault="00E10E7F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0607BDE5" w14:textId="77777777" w:rsidR="00E10E7F" w:rsidRDefault="00E10E7F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720C9D7B" w14:textId="77777777" w:rsidR="00E10E7F" w:rsidRDefault="00E10E7F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690266BA" w14:textId="77777777" w:rsidR="00E10E7F" w:rsidRPr="007C6334" w:rsidRDefault="00E10E7F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1C2BCEE8" w14:textId="77777777" w:rsidR="00E10E7F" w:rsidRPr="00912D40" w:rsidRDefault="00E10E7F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57AD4BE2" w14:textId="77777777" w:rsidR="00E10E7F" w:rsidRDefault="00E10E7F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2E450062" w14:textId="77777777" w:rsidR="00E10E7F" w:rsidRDefault="00E10E7F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282C7CEE" w14:textId="77777777" w:rsidR="00E10E7F" w:rsidRDefault="00E10E7F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4DC17B52" w14:textId="77777777" w:rsidR="00E10E7F" w:rsidRPr="0058257B" w:rsidRDefault="00E10E7F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BOTELHO Lucien</w:t>
      </w:r>
      <w:r>
        <w:rPr>
          <w:sz w:val="16"/>
          <w:szCs w:val="16"/>
        </w:rPr>
        <w:tab/>
      </w:r>
    </w:p>
    <w:p w14:paraId="12A4CFDC" w14:textId="77777777" w:rsidR="00E10E7F" w:rsidRDefault="00E10E7F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57C6E0F2" w14:textId="77777777" w:rsidR="00E10E7F" w:rsidRPr="00912D40" w:rsidRDefault="00E10E7F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03B07C55" w14:textId="77777777" w:rsidR="00E10E7F" w:rsidRPr="006E7CC6" w:rsidRDefault="00E10E7F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7 place François Mitterrand</w:t>
      </w:r>
    </w:p>
    <w:p w14:paraId="249E893F" w14:textId="77777777" w:rsidR="00E10E7F" w:rsidRPr="00912D40" w:rsidRDefault="00E10E7F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7103EA7C" w14:textId="77777777" w:rsidR="00E10E7F" w:rsidRDefault="00E10E7F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6A340D">
        <w:rPr>
          <w:rFonts w:ascii="Futura Lt BT" w:hAnsi="Futura Lt BT"/>
          <w:noProof/>
          <w:sz w:val="16"/>
          <w:szCs w:val="16"/>
        </w:rPr>
        <w:t>45400 SEMOY</w:t>
      </w:r>
    </w:p>
    <w:p w14:paraId="3E478484" w14:textId="77777777" w:rsidR="00E10E7F" w:rsidRDefault="00E10E7F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58B3A454" w14:textId="77777777" w:rsidR="00E10E7F" w:rsidRPr="00912D40" w:rsidRDefault="00E10E7F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7EB40553" w14:textId="77777777" w:rsidR="00E10E7F" w:rsidRDefault="00E10E7F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07 81 43 29 92</w:t>
      </w:r>
    </w:p>
    <w:p w14:paraId="5B3D470C" w14:textId="77777777" w:rsidR="00E10E7F" w:rsidRPr="00912D40" w:rsidRDefault="00E10E7F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58DB87FA" w14:textId="77777777" w:rsidR="00E10E7F" w:rsidRDefault="00E10E7F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St Marceau Orléans TT</w:t>
      </w:r>
    </w:p>
    <w:p w14:paraId="78FC5BE2" w14:textId="77777777" w:rsidR="00E10E7F" w:rsidRPr="00912D40" w:rsidRDefault="00E10E7F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045DD3AF" w14:textId="77777777" w:rsidR="00E10E7F" w:rsidRDefault="00E10E7F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4526230</w:t>
      </w:r>
    </w:p>
    <w:p w14:paraId="1E8E8751" w14:textId="77777777" w:rsidR="00E10E7F" w:rsidRPr="00912D40" w:rsidRDefault="00E10E7F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5CE9DE61" w14:textId="77777777" w:rsidR="00E10E7F" w:rsidRDefault="00E10E7F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130512AC" w14:textId="77777777" w:rsidR="00E10E7F" w:rsidRPr="00912D40" w:rsidRDefault="00E10E7F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44AA0562" w14:textId="77777777" w:rsidR="00E10E7F" w:rsidRDefault="00E10E7F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499D6395" w14:textId="77777777" w:rsidR="00E10E7F" w:rsidRDefault="00E10E7F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360222F2" w14:textId="77777777" w:rsidR="00E10E7F" w:rsidRPr="00912D40" w:rsidRDefault="00E10E7F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0B037343" w14:textId="77777777" w:rsidR="00E10E7F" w:rsidRPr="00912D40" w:rsidRDefault="00E10E7F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1E69808C" w14:textId="77777777" w:rsidR="00E10E7F" w:rsidRDefault="00E10E7F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6A340D">
        <w:rPr>
          <w:rFonts w:ascii="Comic Sans MS" w:hAnsi="Comic Sans MS"/>
          <w:noProof/>
          <w:sz w:val="16"/>
          <w:szCs w:val="16"/>
        </w:rPr>
        <w:t>FLEURY LES AUBRAIS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Cs w:val="20"/>
        </w:rPr>
        <w:t xml:space="preserve"> </w:t>
      </w:r>
    </w:p>
    <w:p w14:paraId="50753EF8" w14:textId="77777777" w:rsidR="00E10E7F" w:rsidRPr="00912D40" w:rsidRDefault="00E10E7F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3CFD8E34" w14:textId="77777777" w:rsidR="00E10E7F" w:rsidRDefault="00E10E7F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6645401F" w14:textId="77777777" w:rsidR="00E10E7F" w:rsidRPr="00912D40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09B9E04C" w14:textId="77777777" w:rsidR="00E10E7F" w:rsidRPr="00912D40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3ADE80D4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050107DB" w14:textId="77777777" w:rsidR="00E10E7F" w:rsidRPr="00912D40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139710F0" w14:textId="77777777" w:rsidR="00E10E7F" w:rsidRPr="00912D40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25717964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7F0D15D0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26F8CABA" w14:textId="77777777" w:rsidR="00E10E7F" w:rsidRPr="00B7649E" w:rsidRDefault="00E10E7F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31861501" w14:textId="77777777" w:rsidR="00E10E7F" w:rsidRPr="00B7649E" w:rsidRDefault="00E10E7F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7FE097DF" w14:textId="77777777" w:rsidR="00E10E7F" w:rsidRPr="00B7649E" w:rsidRDefault="00E10E7F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662F39A9" w14:textId="77777777" w:rsidR="00E10E7F" w:rsidRPr="00B7649E" w:rsidRDefault="00E10E7F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3CC4035A" w14:textId="77777777" w:rsidR="00E10E7F" w:rsidRDefault="00E10E7F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0D4ABFA2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7A65636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3461D7A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3E58C38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840EAFB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D83603A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40F37AA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6D716C6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491959B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0250F76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8CEE588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44846B5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3CD5F59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8CFD21E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7BC9B3F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99C8B44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5977F33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FF7BD04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E1B1519" w14:textId="77777777" w:rsidR="00E10E7F" w:rsidRPr="00CE0C40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0054756" w14:textId="77777777" w:rsidR="00E10E7F" w:rsidRDefault="00E10E7F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058E6D69" w14:textId="77777777" w:rsidR="00E10E7F" w:rsidRDefault="00E10E7F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E10E7F" w:rsidSect="00E10E7F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44080D57" w14:textId="77777777" w:rsidR="00E10E7F" w:rsidRPr="004D2648" w:rsidRDefault="00E10E7F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03F4A54A" w14:textId="77777777" w:rsidR="00E10E7F" w:rsidRPr="00EE1418" w:rsidRDefault="00E10E7F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5B75C3D3" w14:textId="77777777" w:rsidR="00E10E7F" w:rsidRDefault="00E10E7F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340ABA7C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1AA0EC82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05FE4DA9" w14:textId="77777777" w:rsidR="00E10E7F" w:rsidRDefault="00E10E7F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07F60066" w14:textId="77777777" w:rsidR="00E10E7F" w:rsidRDefault="00E10E7F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0379FEC8" w14:textId="77777777" w:rsidR="00E10E7F" w:rsidRPr="00401902" w:rsidRDefault="00E10E7F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4FE65B7B" w14:textId="77777777" w:rsidR="00E10E7F" w:rsidRDefault="00E10E7F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535051C1" w14:textId="77777777" w:rsidR="00E10E7F" w:rsidRDefault="00E10E7F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4B5D2B4F" w14:textId="77777777" w:rsidR="00E10E7F" w:rsidRPr="00AA7023" w:rsidRDefault="00E10E7F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50535981" w14:textId="77777777" w:rsidR="00E10E7F" w:rsidRPr="00EE1418" w:rsidRDefault="00E10E7F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289D819B" w14:textId="77777777" w:rsidR="00E10E7F" w:rsidRPr="00F6138C" w:rsidRDefault="00E10E7F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3D81E5AF" w14:textId="77777777" w:rsidR="00E10E7F" w:rsidRDefault="00E10E7F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3B554444" w14:textId="77777777" w:rsidR="00E10E7F" w:rsidRDefault="00E10E7F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5128A870" w14:textId="77777777" w:rsidR="00E10E7F" w:rsidRPr="00FD6D14" w:rsidRDefault="00E10E7F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1FD2B252" w14:textId="77777777" w:rsidR="00E10E7F" w:rsidRPr="00B34D61" w:rsidRDefault="00E10E7F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 w:cs="Arial"/>
          <w:b/>
          <w:noProof/>
          <w:sz w:val="22"/>
          <w:szCs w:val="24"/>
        </w:rPr>
        <w:t>CERCLE JULES FERRY TT 1</w:t>
      </w:r>
    </w:p>
    <w:p w14:paraId="710FC143" w14:textId="77777777" w:rsidR="00E10E7F" w:rsidRPr="00B34D61" w:rsidRDefault="00E10E7F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04762081" w14:textId="77777777" w:rsidR="00E10E7F" w:rsidRDefault="00E10E7F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42C99D66" w14:textId="77777777" w:rsidR="00E10E7F" w:rsidRPr="00D2290D" w:rsidRDefault="00E10E7F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4BA83629" w14:textId="77777777" w:rsidR="00E10E7F" w:rsidRPr="005620A1" w:rsidRDefault="00E10E7F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CERCLE JULES FERRY TT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0F329026" w14:textId="77777777" w:rsidR="00E10E7F" w:rsidRPr="005620A1" w:rsidRDefault="00E10E7F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21D0BFB3" w14:textId="77777777" w:rsidR="00E10E7F" w:rsidRPr="00FE7EED" w:rsidRDefault="00E10E7F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6056EADA" w14:textId="77777777" w:rsidR="00E10E7F" w:rsidRPr="00FE7EED" w:rsidRDefault="00E10E7F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17C8936" w14:textId="77777777" w:rsidR="00E10E7F" w:rsidRPr="00FE7EED" w:rsidRDefault="00E10E7F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PING SASSAY LOISIRS 1</w:t>
      </w:r>
    </w:p>
    <w:p w14:paraId="21A89231" w14:textId="77777777" w:rsidR="00E10E7F" w:rsidRPr="00FE7EED" w:rsidRDefault="00E10E7F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5AFD36C5" w14:textId="77777777" w:rsidR="00E10E7F" w:rsidRPr="00FE7EED" w:rsidRDefault="00E10E7F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R3</w:t>
      </w:r>
    </w:p>
    <w:p w14:paraId="3F2B0828" w14:textId="77777777" w:rsidR="00E10E7F" w:rsidRPr="00FE7EED" w:rsidRDefault="00E10E7F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70E4CDEE" w14:textId="77777777" w:rsidR="00E10E7F" w:rsidRPr="00FE7EED" w:rsidRDefault="00E10E7F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14BD16C7" w14:textId="77777777" w:rsidR="00E10E7F" w:rsidRPr="00FE7EED" w:rsidRDefault="00E10E7F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51F98C0" w14:textId="77777777" w:rsidR="00E10E7F" w:rsidRDefault="00E10E7F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1833CA08" w14:textId="77777777" w:rsidR="00E10E7F" w:rsidRPr="00D2290D" w:rsidRDefault="00E10E7F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5DA44F0" w14:textId="77777777" w:rsidR="00E10E7F" w:rsidRDefault="00E10E7F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71936F38" w14:textId="77777777" w:rsidR="00E10E7F" w:rsidRDefault="00E10E7F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401EB4D9" w14:textId="77777777" w:rsidR="00E10E7F" w:rsidRPr="004C0F9D" w:rsidRDefault="00E10E7F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750CCC42" w14:textId="77777777" w:rsidR="00E10E7F" w:rsidRDefault="00E10E7F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0705019B" w14:textId="77777777" w:rsidR="00E10E7F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61B5413" w14:textId="77777777" w:rsidR="00E10E7F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417542A8" w14:textId="77777777" w:rsidR="00E10E7F" w:rsidRPr="00FC12F0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4A8AF422" w14:textId="77777777" w:rsidR="00E10E7F" w:rsidRPr="00D2290D" w:rsidRDefault="00E10E7F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FC492AB" w14:textId="77777777" w:rsidR="00E10E7F" w:rsidRPr="005620A1" w:rsidRDefault="00E10E7F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FLEURY LES AUBRAIS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BOTELHO Lucien</w:t>
      </w:r>
    </w:p>
    <w:p w14:paraId="433B8D8D" w14:textId="77777777" w:rsidR="00E10E7F" w:rsidRPr="008D4E81" w:rsidRDefault="00E10E7F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5EB2357C" w14:textId="77777777" w:rsidR="00E10E7F" w:rsidRPr="008D4E81" w:rsidRDefault="00E10E7F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75BAB906" w14:textId="77777777" w:rsidR="00E10E7F" w:rsidRPr="008D4E81" w:rsidRDefault="00E10E7F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1759195D" w14:textId="77777777" w:rsidR="00E10E7F" w:rsidRPr="008D4E81" w:rsidRDefault="00E10E7F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502EB3C4" w14:textId="77777777" w:rsidR="00E10E7F" w:rsidRDefault="00E10E7F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2A9DF951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097253D9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1DC4A461" w14:textId="77777777" w:rsidR="00E10E7F" w:rsidRDefault="00E10E7F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1BE2D06B" w14:textId="77777777" w:rsidR="00E10E7F" w:rsidRDefault="00E10E7F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67624EAB" w14:textId="77777777" w:rsidR="00E10E7F" w:rsidRPr="00401902" w:rsidRDefault="00E10E7F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2AB33BC6" w14:textId="77777777" w:rsidR="00E10E7F" w:rsidRDefault="00E10E7F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3908DF0A" w14:textId="77777777" w:rsidR="00E10E7F" w:rsidRDefault="00E10E7F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246160BF" w14:textId="77777777" w:rsidR="00E10E7F" w:rsidRPr="0015252D" w:rsidRDefault="00E10E7F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46C93842" w14:textId="77777777" w:rsidR="00E10E7F" w:rsidRPr="00EE1418" w:rsidRDefault="00E10E7F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308010A6" w14:textId="77777777" w:rsidR="00E10E7F" w:rsidRDefault="00E10E7F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3C0B6D86" w14:textId="77777777" w:rsidR="00E10E7F" w:rsidRDefault="00E10E7F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1D757085" w14:textId="77777777" w:rsidR="00E10E7F" w:rsidRDefault="00E10E7F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3D6A52B1" w14:textId="77777777" w:rsidR="00E10E7F" w:rsidRPr="00FD6D14" w:rsidRDefault="00E10E7F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32F328DE" w14:textId="77777777" w:rsidR="00E10E7F" w:rsidRPr="00B466D0" w:rsidRDefault="00E10E7F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/>
          <w:b/>
          <w:noProof/>
          <w:sz w:val="24"/>
          <w:szCs w:val="24"/>
        </w:rPr>
        <w:t>PING SASSAY LOISIRS 1</w:t>
      </w:r>
    </w:p>
    <w:p w14:paraId="35739AF3" w14:textId="77777777" w:rsidR="00E10E7F" w:rsidRPr="00B466D0" w:rsidRDefault="00E10E7F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2F0C2F00" w14:textId="77777777" w:rsidR="00E10E7F" w:rsidRDefault="00E10E7F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0173DADC" w14:textId="77777777" w:rsidR="00E10E7F" w:rsidRPr="00D2290D" w:rsidRDefault="00E10E7F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549FE4D1" w14:textId="77777777" w:rsidR="00E10E7F" w:rsidRPr="005620A1" w:rsidRDefault="00E10E7F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CERCLE JULES FERRY TT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1519F6ED" w14:textId="77777777" w:rsidR="00E10E7F" w:rsidRPr="005620A1" w:rsidRDefault="00E10E7F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2022AE9A" w14:textId="77777777" w:rsidR="00E10E7F" w:rsidRPr="00FE7EED" w:rsidRDefault="00E10E7F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6D910EE0" w14:textId="77777777" w:rsidR="00E10E7F" w:rsidRPr="00FE7EED" w:rsidRDefault="00E10E7F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0F4ABC5" w14:textId="77777777" w:rsidR="00E10E7F" w:rsidRPr="00FE7EED" w:rsidRDefault="00E10E7F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PING SASSAY LOISIRS 1</w:t>
      </w:r>
    </w:p>
    <w:p w14:paraId="756EA344" w14:textId="77777777" w:rsidR="00E10E7F" w:rsidRPr="00FE7EED" w:rsidRDefault="00E10E7F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307A6DE7" w14:textId="77777777" w:rsidR="00E10E7F" w:rsidRPr="00FE7EED" w:rsidRDefault="00E10E7F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R3</w:t>
      </w:r>
    </w:p>
    <w:p w14:paraId="63D6F6AE" w14:textId="77777777" w:rsidR="00E10E7F" w:rsidRPr="00FE7EED" w:rsidRDefault="00E10E7F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48C26127" w14:textId="77777777" w:rsidR="00E10E7F" w:rsidRPr="00FE7EED" w:rsidRDefault="00E10E7F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6415FD3E" w14:textId="77777777" w:rsidR="00E10E7F" w:rsidRPr="00FE7EED" w:rsidRDefault="00E10E7F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3AA118D4" w14:textId="77777777" w:rsidR="00E10E7F" w:rsidRDefault="00E10E7F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514246AB" w14:textId="77777777" w:rsidR="00E10E7F" w:rsidRPr="00D2290D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69DFD29" w14:textId="77777777" w:rsidR="00E10E7F" w:rsidRPr="00D2290D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6061571" w14:textId="77777777" w:rsidR="00E10E7F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2715A27" w14:textId="77777777" w:rsidR="00E10E7F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19C7CA8" w14:textId="77777777" w:rsidR="00E10E7F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B6727DA" w14:textId="77777777" w:rsidR="00E10E7F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F70A279" w14:textId="77777777" w:rsidR="00E10E7F" w:rsidRPr="00D2290D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F15D25A" w14:textId="77777777" w:rsidR="00E10E7F" w:rsidRPr="00D2290D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3338ABA" w14:textId="77777777" w:rsidR="00E10E7F" w:rsidRPr="00D2290D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B5DFF14" w14:textId="77777777" w:rsidR="00E10E7F" w:rsidRPr="00D2290D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00F5F56" w14:textId="77777777" w:rsidR="00E10E7F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8C91B24" w14:textId="77777777" w:rsidR="00E10E7F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6231710" w14:textId="77777777" w:rsidR="00E10E7F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B387FE8" w14:textId="77777777" w:rsidR="00E10E7F" w:rsidRDefault="00E10E7F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118F9883" w14:textId="77777777" w:rsidR="00E10E7F" w:rsidRPr="00FC12F0" w:rsidRDefault="00E10E7F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CDA9A07" w14:textId="77777777" w:rsidR="00E10E7F" w:rsidRPr="005620A1" w:rsidRDefault="00E10E7F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FLEURY LES AUBRAIS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BOTELHO Lucien</w:t>
      </w:r>
    </w:p>
    <w:p w14:paraId="7953E079" w14:textId="77777777" w:rsidR="00E10E7F" w:rsidRPr="008D4E81" w:rsidRDefault="00E10E7F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21D76B4F" w14:textId="77777777" w:rsidR="00E10E7F" w:rsidRDefault="00E10E7F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E10E7F" w:rsidSect="00E10E7F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603C7829" w14:textId="77777777" w:rsidR="00E10E7F" w:rsidRPr="00AA7023" w:rsidRDefault="00E10E7F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0ADA9B28" w14:textId="77777777" w:rsidR="00E10E7F" w:rsidRPr="00EE1418" w:rsidRDefault="00E10E7F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7F7F1456" w14:textId="77777777" w:rsidR="00E10E7F" w:rsidRDefault="00E10E7F" w:rsidP="003F35AB">
      <w:pPr>
        <w:pStyle w:val="NormalWeb"/>
      </w:pPr>
      <w:r>
        <w:rPr>
          <w:noProof/>
        </w:rPr>
        <w:pict w14:anchorId="020760E3">
          <v:shape id="_x0000_s1040" type="#_x0000_t75" alt="Description : C:\Users\papa\AppData\Local\Microsoft\Windows\INetCache\Content.Outlook\SDHZGW4R\FFTT_LIGUE_CENTRE-VAL DE LOIRE_RVB.png" style="position:absolute;margin-left:220.5pt;margin-top:3.55pt;width:165pt;height:69.7pt;z-index:25167462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701C88A7">
          <v:shape id="_x0000_s1038" type="#_x0000_t202" style="position:absolute;margin-left:12.75pt;margin-top:3.55pt;width:198.75pt;height:83.2pt;z-index:251672576" stroked="f">
            <v:textbox style="mso-next-textbox:#_x0000_s1038">
              <w:txbxContent>
                <w:p w14:paraId="224E065E" w14:textId="77777777" w:rsidR="00E10E7F" w:rsidRDefault="00E10E7F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2656F7A0" w14:textId="77777777" w:rsidR="00E10E7F" w:rsidRDefault="00E10E7F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716686CB" w14:textId="77777777" w:rsidR="00E10E7F" w:rsidRPr="00401902" w:rsidRDefault="00E10E7F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493C1A08" w14:textId="77777777" w:rsidR="00E10E7F" w:rsidRDefault="00E10E7F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21BF893D" w14:textId="77777777" w:rsidR="00E10E7F" w:rsidRDefault="00E10E7F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4C00A4F4" w14:textId="77777777" w:rsidR="00E10E7F" w:rsidRDefault="00E10E7F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4FC4FC88" w14:textId="77777777" w:rsidR="00E10E7F" w:rsidRPr="00AA7023" w:rsidRDefault="00E10E7F" w:rsidP="00AA7023">
      <w:pPr>
        <w:tabs>
          <w:tab w:val="left" w:pos="3828"/>
        </w:tabs>
        <w:jc w:val="both"/>
        <w:rPr>
          <w:rFonts w:ascii="Arial" w:hAnsi="Arial"/>
        </w:rPr>
      </w:pPr>
    </w:p>
    <w:p w14:paraId="5318C9B8" w14:textId="77777777" w:rsidR="00E10E7F" w:rsidRPr="00EE1418" w:rsidRDefault="00E10E7F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78FF694A" w14:textId="77777777" w:rsidR="00E10E7F" w:rsidRPr="0042336D" w:rsidRDefault="00E10E7F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797726BA" w14:textId="77777777" w:rsidR="00E10E7F" w:rsidRDefault="00E10E7F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6B15AEAB" w14:textId="77777777" w:rsidR="00E10E7F" w:rsidRDefault="00E10E7F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b/>
          <w:noProof/>
          <w:color w:val="FF0000"/>
        </w:rPr>
        <w:t>BOTELHO Lucien</w:t>
      </w:r>
      <w:r>
        <w:rPr>
          <w:b/>
          <w:sz w:val="16"/>
          <w:szCs w:val="16"/>
        </w:rPr>
        <w:t xml:space="preserve"> </w:t>
      </w:r>
    </w:p>
    <w:p w14:paraId="39DAD520" w14:textId="77777777" w:rsidR="00E10E7F" w:rsidRPr="00720F4B" w:rsidRDefault="00E10E7F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1B2F01F9" w14:textId="77777777" w:rsidR="00E10E7F" w:rsidRPr="006719A3" w:rsidRDefault="00E10E7F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756B5CA9" w14:textId="77777777" w:rsidR="00E10E7F" w:rsidRPr="0042336D" w:rsidRDefault="00E10E7F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32CEA9DE" w14:textId="77777777" w:rsidR="00E10E7F" w:rsidRPr="006719A3" w:rsidRDefault="00E10E7F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3D5787D5" w14:textId="77777777" w:rsidR="00E10E7F" w:rsidRPr="003E7C18" w:rsidRDefault="00E10E7F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6202DC94" w14:textId="77777777" w:rsidR="00E10E7F" w:rsidRDefault="00E10E7F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22D510AE" w14:textId="77777777" w:rsidR="00E10E7F" w:rsidRPr="00912D40" w:rsidRDefault="00E10E7F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62EDA0CD" w14:textId="77777777" w:rsidR="00E10E7F" w:rsidRDefault="00E10E7F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513EBE26" w14:textId="77777777" w:rsidR="00E10E7F" w:rsidRPr="0042336D" w:rsidRDefault="00E10E7F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6A340D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             Journée :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</w:t>
      </w:r>
    </w:p>
    <w:p w14:paraId="6F11A44C" w14:textId="77777777" w:rsidR="00E10E7F" w:rsidRPr="00912D40" w:rsidRDefault="00E10E7F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12D8F86A" w14:textId="77777777" w:rsidR="00E10E7F" w:rsidRDefault="00E10E7F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6A340D">
        <w:rPr>
          <w:noProof/>
          <w:sz w:val="16"/>
          <w:szCs w:val="16"/>
        </w:rPr>
        <w:t>R3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28BEB747" w14:textId="77777777" w:rsidR="00E10E7F" w:rsidRDefault="00E10E7F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3789DE2F" w14:textId="77777777" w:rsidR="00E10E7F" w:rsidRPr="00895385" w:rsidRDefault="00E10E7F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3F1D7E2D" w14:textId="77777777" w:rsidR="00E10E7F" w:rsidRPr="008D4E81" w:rsidRDefault="00E10E7F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6A340D">
        <w:rPr>
          <w:noProof/>
          <w:sz w:val="16"/>
          <w:szCs w:val="16"/>
        </w:rPr>
        <w:t>04450702</w:t>
      </w:r>
      <w:r w:rsidRPr="008D4E81">
        <w:rPr>
          <w:sz w:val="16"/>
          <w:szCs w:val="16"/>
        </w:rPr>
        <w:t xml:space="preserve">   </w:t>
      </w:r>
      <w:r w:rsidRPr="006A340D">
        <w:rPr>
          <w:b/>
          <w:noProof/>
          <w:sz w:val="16"/>
          <w:szCs w:val="16"/>
        </w:rPr>
        <w:t>CERCLE JULES FERRY TT 2</w:t>
      </w:r>
      <w:r w:rsidRPr="008D4E81">
        <w:rPr>
          <w:b/>
          <w:sz w:val="16"/>
          <w:szCs w:val="16"/>
        </w:rPr>
        <w:tab/>
        <w:t xml:space="preserve">à     </w:t>
      </w:r>
      <w:r w:rsidRPr="006A340D">
        <w:rPr>
          <w:b/>
          <w:noProof/>
          <w:sz w:val="16"/>
          <w:szCs w:val="16"/>
        </w:rPr>
        <w:t>TT CORMERY-TRUYES 5</w:t>
      </w:r>
    </w:p>
    <w:p w14:paraId="697E5AAA" w14:textId="77777777" w:rsidR="00E10E7F" w:rsidRPr="008D4E81" w:rsidRDefault="00E10E7F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2F690F30" w14:textId="77777777" w:rsidR="00E10E7F" w:rsidRDefault="00E10E7F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6C787FB3" w14:textId="77777777" w:rsidR="00E10E7F" w:rsidRPr="0042336D" w:rsidRDefault="00E10E7F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65C7D901" w14:textId="77777777" w:rsidR="00E10E7F" w:rsidRDefault="00E10E7F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3EDCF99E" w14:textId="77777777" w:rsidR="00E10E7F" w:rsidRPr="00895385" w:rsidRDefault="00E10E7F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3E60FEB6" w14:textId="77777777" w:rsidR="00E10E7F" w:rsidRPr="0042336D" w:rsidRDefault="00E10E7F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105 Rue Des Fossés  45400 Fleury Les Aubrais</w:t>
      </w:r>
      <w:r>
        <w:rPr>
          <w:sz w:val="16"/>
          <w:szCs w:val="16"/>
        </w:rPr>
        <w:t xml:space="preserve">    </w:t>
      </w:r>
      <w:r w:rsidRPr="006A340D">
        <w:rPr>
          <w:noProof/>
          <w:sz w:val="16"/>
          <w:szCs w:val="16"/>
        </w:rPr>
        <w:t>FLEURY LES AUBRAIS</w:t>
      </w:r>
    </w:p>
    <w:p w14:paraId="2A185D91" w14:textId="77777777" w:rsidR="00E10E7F" w:rsidRPr="0042336D" w:rsidRDefault="00E10E7F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Salle Omnisport Guy Moquet</w:t>
      </w:r>
    </w:p>
    <w:p w14:paraId="03CA482A" w14:textId="77777777" w:rsidR="00E10E7F" w:rsidRPr="0042336D" w:rsidRDefault="00E10E7F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023F277D" w14:textId="77777777" w:rsidR="00E10E7F" w:rsidRPr="0042336D" w:rsidRDefault="00E10E7F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4BDA8AAD" w14:textId="77777777" w:rsidR="00E10E7F" w:rsidRDefault="00E10E7F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1A06E565" w14:textId="77777777" w:rsidR="00E10E7F" w:rsidRDefault="00E10E7F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159B164E" w14:textId="77777777" w:rsidR="00E10E7F" w:rsidRPr="00922693" w:rsidRDefault="00E10E7F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6A340D">
        <w:rPr>
          <w:noProof/>
          <w:sz w:val="16"/>
          <w:szCs w:val="16"/>
        </w:rPr>
        <w:t>LAROUSSE Julien</w:t>
      </w:r>
    </w:p>
    <w:p w14:paraId="79B3742A" w14:textId="77777777" w:rsidR="00E10E7F" w:rsidRPr="00922693" w:rsidRDefault="00E10E7F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747C7A8C" w14:textId="77777777" w:rsidR="00E10E7F" w:rsidRPr="00922693" w:rsidRDefault="00E10E7F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6A340D">
        <w:rPr>
          <w:rFonts w:ascii="Comic Sans MS" w:hAnsi="Comic Sans MS"/>
          <w:noProof/>
          <w:sz w:val="16"/>
          <w:szCs w:val="16"/>
        </w:rPr>
        <w:t>06 79 94 36 03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cjftt@live.com</w:t>
      </w:r>
    </w:p>
    <w:p w14:paraId="66764079" w14:textId="77777777" w:rsidR="00E10E7F" w:rsidRPr="00922693" w:rsidRDefault="00E10E7F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61944649" w14:textId="77777777" w:rsidR="00E10E7F" w:rsidRPr="00922693" w:rsidRDefault="00E10E7F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105940AE" w14:textId="77777777" w:rsidR="00E10E7F" w:rsidRDefault="00E10E7F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4B1304BD" w14:textId="77777777" w:rsidR="00E10E7F" w:rsidRPr="00912D40" w:rsidRDefault="00E10E7F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33A9A2F9" w14:textId="77777777" w:rsidR="00E10E7F" w:rsidRPr="00912D40" w:rsidRDefault="00E10E7F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0DDDFBE8" w14:textId="77777777" w:rsidR="00E10E7F" w:rsidRDefault="00E10E7F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1815B7C5" w14:textId="77777777" w:rsidR="00E10E7F" w:rsidRPr="00C53058" w:rsidRDefault="00E10E7F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1437B4CB" w14:textId="77777777" w:rsidR="00E10E7F" w:rsidRPr="00912D40" w:rsidRDefault="00E10E7F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381F9A60" w14:textId="77777777" w:rsidR="00E10E7F" w:rsidRPr="00805C7B" w:rsidRDefault="00E10E7F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2F722B6B" w14:textId="77777777" w:rsidR="00E10E7F" w:rsidRDefault="00E10E7F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49F879D8" w14:textId="77777777" w:rsidR="00E10E7F" w:rsidRDefault="00E10E7F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C67225E" w14:textId="77777777" w:rsidR="00E10E7F" w:rsidRDefault="00E10E7F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B9E5440" w14:textId="77777777" w:rsidR="00E10E7F" w:rsidRDefault="00E10E7F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04130EDE" w14:textId="77777777" w:rsidR="00E10E7F" w:rsidRDefault="00E10E7F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A2E189D" w14:textId="77777777" w:rsidR="00E10E7F" w:rsidRDefault="00E10E7F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05732132" w14:textId="77777777" w:rsidR="00E10E7F" w:rsidRDefault="00E10E7F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CCD2CB1" w14:textId="77777777" w:rsidR="00E10E7F" w:rsidRDefault="00E10E7F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56385E9D" w14:textId="77777777" w:rsidR="00E10E7F" w:rsidRDefault="00E10E7F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4B927E7B" w14:textId="77777777" w:rsidR="00E10E7F" w:rsidRPr="00EE1418" w:rsidRDefault="00E10E7F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4E0B1F88" w14:textId="77777777" w:rsidR="00E10E7F" w:rsidRDefault="00E10E7F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11B3649C">
          <v:shape id="_x0000_s1041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7564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2A277B7B">
          <v:shape id="_x0000_s1039" type="#_x0000_t202" style="position:absolute;left:0;text-align:left;margin-left:3.25pt;margin-top:12.7pt;width:258.7pt;height:63pt;z-index:251673600" stroked="f">
            <v:textbox style="mso-next-textbox:#_x0000_s1039">
              <w:txbxContent>
                <w:p w14:paraId="203511CD" w14:textId="77777777" w:rsidR="00E10E7F" w:rsidRDefault="00E10E7F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2EF8B832" w14:textId="77777777" w:rsidR="00E10E7F" w:rsidRDefault="00E10E7F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16BF1E06" w14:textId="77777777" w:rsidR="00E10E7F" w:rsidRPr="00401902" w:rsidRDefault="00E10E7F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1BC57EFF" w14:textId="77777777" w:rsidR="00E10E7F" w:rsidRDefault="00E10E7F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2A5C745" w14:textId="77777777" w:rsidR="00E10E7F" w:rsidRDefault="00E10E7F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2CDA523F" w14:textId="77777777" w:rsidR="00E10E7F" w:rsidRDefault="00E10E7F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4E920CDC" w14:textId="77777777" w:rsidR="00E10E7F" w:rsidRPr="00AA7023" w:rsidRDefault="00E10E7F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540439D3" w14:textId="77777777" w:rsidR="00E10E7F" w:rsidRPr="00EE1418" w:rsidRDefault="00E10E7F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412B2EB1" w14:textId="77777777" w:rsidR="00E10E7F" w:rsidRDefault="00E10E7F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30AB0A61" w14:textId="77777777" w:rsidR="00E10E7F" w:rsidRDefault="00E10E7F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2CB9E90E" w14:textId="77777777" w:rsidR="00E10E7F" w:rsidRPr="007C6334" w:rsidRDefault="00E10E7F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732E924D" w14:textId="77777777" w:rsidR="00E10E7F" w:rsidRPr="00912D40" w:rsidRDefault="00E10E7F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5CAF9A78" w14:textId="77777777" w:rsidR="00E10E7F" w:rsidRDefault="00E10E7F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57C5C93B" w14:textId="77777777" w:rsidR="00E10E7F" w:rsidRDefault="00E10E7F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59C5BBE4" w14:textId="77777777" w:rsidR="00E10E7F" w:rsidRDefault="00E10E7F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11C60368" w14:textId="77777777" w:rsidR="00E10E7F" w:rsidRPr="0058257B" w:rsidRDefault="00E10E7F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BOTELHO Lucien</w:t>
      </w:r>
      <w:r>
        <w:rPr>
          <w:sz w:val="16"/>
          <w:szCs w:val="16"/>
        </w:rPr>
        <w:tab/>
      </w:r>
    </w:p>
    <w:p w14:paraId="747D5DA2" w14:textId="77777777" w:rsidR="00E10E7F" w:rsidRDefault="00E10E7F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087DFA2E" w14:textId="77777777" w:rsidR="00E10E7F" w:rsidRPr="00912D40" w:rsidRDefault="00E10E7F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63F36098" w14:textId="77777777" w:rsidR="00E10E7F" w:rsidRPr="006E7CC6" w:rsidRDefault="00E10E7F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7 place François Mitterrand</w:t>
      </w:r>
    </w:p>
    <w:p w14:paraId="0ACD95AB" w14:textId="77777777" w:rsidR="00E10E7F" w:rsidRPr="00912D40" w:rsidRDefault="00E10E7F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0BF36A8F" w14:textId="77777777" w:rsidR="00E10E7F" w:rsidRDefault="00E10E7F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6A340D">
        <w:rPr>
          <w:rFonts w:ascii="Futura Lt BT" w:hAnsi="Futura Lt BT"/>
          <w:noProof/>
          <w:sz w:val="16"/>
          <w:szCs w:val="16"/>
        </w:rPr>
        <w:t>45400 SEMOY</w:t>
      </w:r>
    </w:p>
    <w:p w14:paraId="144BB496" w14:textId="77777777" w:rsidR="00E10E7F" w:rsidRDefault="00E10E7F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375BA0A8" w14:textId="77777777" w:rsidR="00E10E7F" w:rsidRPr="00912D40" w:rsidRDefault="00E10E7F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512F0F6B" w14:textId="77777777" w:rsidR="00E10E7F" w:rsidRDefault="00E10E7F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07 81 43 29 92</w:t>
      </w:r>
    </w:p>
    <w:p w14:paraId="156F532A" w14:textId="77777777" w:rsidR="00E10E7F" w:rsidRPr="00912D40" w:rsidRDefault="00E10E7F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6AD63D2F" w14:textId="77777777" w:rsidR="00E10E7F" w:rsidRDefault="00E10E7F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St Marceau Orléans TT</w:t>
      </w:r>
    </w:p>
    <w:p w14:paraId="37F6267E" w14:textId="77777777" w:rsidR="00E10E7F" w:rsidRPr="00912D40" w:rsidRDefault="00E10E7F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792F7155" w14:textId="77777777" w:rsidR="00E10E7F" w:rsidRDefault="00E10E7F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4526230</w:t>
      </w:r>
    </w:p>
    <w:p w14:paraId="2C1BC79C" w14:textId="77777777" w:rsidR="00E10E7F" w:rsidRPr="00912D40" w:rsidRDefault="00E10E7F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40C57DB8" w14:textId="77777777" w:rsidR="00E10E7F" w:rsidRDefault="00E10E7F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7374D1B5" w14:textId="77777777" w:rsidR="00E10E7F" w:rsidRPr="00912D40" w:rsidRDefault="00E10E7F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639E1319" w14:textId="77777777" w:rsidR="00E10E7F" w:rsidRDefault="00E10E7F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424F9A25" w14:textId="77777777" w:rsidR="00E10E7F" w:rsidRDefault="00E10E7F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02D96525" w14:textId="77777777" w:rsidR="00E10E7F" w:rsidRPr="00912D40" w:rsidRDefault="00E10E7F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909FEE7" w14:textId="77777777" w:rsidR="00E10E7F" w:rsidRPr="00912D40" w:rsidRDefault="00E10E7F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3F84C22E" w14:textId="77777777" w:rsidR="00E10E7F" w:rsidRDefault="00E10E7F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6A340D">
        <w:rPr>
          <w:rFonts w:ascii="Comic Sans MS" w:hAnsi="Comic Sans MS"/>
          <w:noProof/>
          <w:sz w:val="16"/>
          <w:szCs w:val="16"/>
        </w:rPr>
        <w:t>FLEURY LES AUBRAIS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Cs w:val="20"/>
        </w:rPr>
        <w:t xml:space="preserve"> </w:t>
      </w:r>
    </w:p>
    <w:p w14:paraId="631A3C85" w14:textId="77777777" w:rsidR="00E10E7F" w:rsidRPr="00912D40" w:rsidRDefault="00E10E7F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0090A40B" w14:textId="77777777" w:rsidR="00E10E7F" w:rsidRDefault="00E10E7F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47F1F8C9" w14:textId="77777777" w:rsidR="00E10E7F" w:rsidRPr="00912D40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8E2191B" w14:textId="77777777" w:rsidR="00E10E7F" w:rsidRPr="00912D40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04E9D6D6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19E381CC" w14:textId="77777777" w:rsidR="00E10E7F" w:rsidRPr="00912D40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7F72F79" w14:textId="77777777" w:rsidR="00E10E7F" w:rsidRPr="00912D40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70E50FEB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47B8EA1C">
          <v:shape id="_x0000_s1035" type="#_x0000_t202" style="position:absolute;left:0;text-align:left;margin-left:17.25pt;margin-top:5.45pt;width:351pt;height:108.75pt;z-index:251669504">
            <v:textbox style="mso-next-textbox:#_x0000_s1035">
              <w:txbxContent>
                <w:p w14:paraId="4C1DB4E6" w14:textId="77777777" w:rsidR="00E10E7F" w:rsidRPr="00B7649E" w:rsidRDefault="00E10E7F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2AB1C2F5" w14:textId="77777777" w:rsidR="00E10E7F" w:rsidRPr="00B7649E" w:rsidRDefault="00E10E7F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0090FDF6" w14:textId="77777777" w:rsidR="00E10E7F" w:rsidRPr="00B7649E" w:rsidRDefault="00E10E7F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556B6862" w14:textId="77777777" w:rsidR="00E10E7F" w:rsidRPr="00B7649E" w:rsidRDefault="00E10E7F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14906347" w14:textId="77777777" w:rsidR="00E10E7F" w:rsidRDefault="00E10E7F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1EA097D8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1EDFB7C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1D5787E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57C7FAC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43AB3BD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B0E33B9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AE326C8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753BA0B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2152DB5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1876061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1894B19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B12BA1A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87A3DE2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4A4B0B0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D1B2282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507B583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3CB25BA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37320D2" w14:textId="77777777" w:rsidR="00E10E7F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2BEE05F" w14:textId="77777777" w:rsidR="00E10E7F" w:rsidRPr="00CE0C40" w:rsidRDefault="00E10E7F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FB26C50" w14:textId="77777777" w:rsidR="00E10E7F" w:rsidRDefault="00E10E7F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6AF1FDB2" w14:textId="77777777" w:rsidR="00E10E7F" w:rsidRDefault="00E10E7F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E10E7F" w:rsidSect="00E10E7F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609E7E30" w14:textId="77777777" w:rsidR="00E10E7F" w:rsidRPr="004D2648" w:rsidRDefault="00E10E7F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3B5BE043" w14:textId="77777777" w:rsidR="00E10E7F" w:rsidRPr="00EE1418" w:rsidRDefault="00E10E7F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4EB74899" w14:textId="77777777" w:rsidR="00E10E7F" w:rsidRDefault="00E10E7F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1BFA1881">
          <v:shape id="_x0000_s1042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7667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648AC8A7">
          <v:shape id="_x0000_s1036" type="#_x0000_t202" style="position:absolute;left:0;text-align:left;margin-left:5.55pt;margin-top:3.7pt;width:261pt;height:61.65pt;z-index:251670528" stroked="f">
            <v:textbox style="mso-next-textbox:#_x0000_s1036">
              <w:txbxContent>
                <w:p w14:paraId="06C229CB" w14:textId="77777777" w:rsidR="00E10E7F" w:rsidRDefault="00E10E7F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61C9F456" w14:textId="77777777" w:rsidR="00E10E7F" w:rsidRDefault="00E10E7F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1BAF82CB" w14:textId="77777777" w:rsidR="00E10E7F" w:rsidRPr="00401902" w:rsidRDefault="00E10E7F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686902C0" w14:textId="77777777" w:rsidR="00E10E7F" w:rsidRDefault="00E10E7F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1F9B728B" w14:textId="77777777" w:rsidR="00E10E7F" w:rsidRDefault="00E10E7F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2985FC77" w14:textId="77777777" w:rsidR="00E10E7F" w:rsidRPr="00AA7023" w:rsidRDefault="00E10E7F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14331D07" w14:textId="77777777" w:rsidR="00E10E7F" w:rsidRPr="00EE1418" w:rsidRDefault="00E10E7F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07ED4713" w14:textId="77777777" w:rsidR="00E10E7F" w:rsidRPr="00F6138C" w:rsidRDefault="00E10E7F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34CC59DA" w14:textId="77777777" w:rsidR="00E10E7F" w:rsidRDefault="00E10E7F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1E9FD1A5" w14:textId="77777777" w:rsidR="00E10E7F" w:rsidRDefault="00E10E7F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743A6B6C" w14:textId="77777777" w:rsidR="00E10E7F" w:rsidRPr="00FD6D14" w:rsidRDefault="00E10E7F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00380F31" w14:textId="77777777" w:rsidR="00E10E7F" w:rsidRPr="00B34D61" w:rsidRDefault="00E10E7F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 w:cs="Arial"/>
          <w:b/>
          <w:noProof/>
          <w:sz w:val="22"/>
          <w:szCs w:val="24"/>
        </w:rPr>
        <w:t>CERCLE JULES FERRY TT 2</w:t>
      </w:r>
    </w:p>
    <w:p w14:paraId="01AB6F25" w14:textId="77777777" w:rsidR="00E10E7F" w:rsidRPr="00B34D61" w:rsidRDefault="00E10E7F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28D39598" w14:textId="77777777" w:rsidR="00E10E7F" w:rsidRDefault="00E10E7F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581E9E14" w14:textId="77777777" w:rsidR="00E10E7F" w:rsidRPr="00D2290D" w:rsidRDefault="00E10E7F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29A35639" w14:textId="77777777" w:rsidR="00E10E7F" w:rsidRPr="005620A1" w:rsidRDefault="00E10E7F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CERCLE JULES FERRY TT 2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7A2F888B" w14:textId="77777777" w:rsidR="00E10E7F" w:rsidRPr="005620A1" w:rsidRDefault="00E10E7F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C963369" w14:textId="77777777" w:rsidR="00E10E7F" w:rsidRPr="00FE7EED" w:rsidRDefault="00E10E7F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793F00CF" w14:textId="77777777" w:rsidR="00E10E7F" w:rsidRPr="00FE7EED" w:rsidRDefault="00E10E7F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10EF1D9" w14:textId="77777777" w:rsidR="00E10E7F" w:rsidRPr="00FE7EED" w:rsidRDefault="00E10E7F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TT CORMERY-TRUYES 5</w:t>
      </w:r>
    </w:p>
    <w:p w14:paraId="3560D3FF" w14:textId="77777777" w:rsidR="00E10E7F" w:rsidRPr="00FE7EED" w:rsidRDefault="00E10E7F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5EB1A006" w14:textId="77777777" w:rsidR="00E10E7F" w:rsidRPr="00FE7EED" w:rsidRDefault="00E10E7F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R3</w:t>
      </w:r>
    </w:p>
    <w:p w14:paraId="5F54E8F9" w14:textId="77777777" w:rsidR="00E10E7F" w:rsidRPr="00FE7EED" w:rsidRDefault="00E10E7F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577A7212" w14:textId="77777777" w:rsidR="00E10E7F" w:rsidRPr="00FE7EED" w:rsidRDefault="00E10E7F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0F76FFAC" w14:textId="77777777" w:rsidR="00E10E7F" w:rsidRPr="00FE7EED" w:rsidRDefault="00E10E7F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33B28DF" w14:textId="77777777" w:rsidR="00E10E7F" w:rsidRDefault="00E10E7F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6F9BE679" w14:textId="77777777" w:rsidR="00E10E7F" w:rsidRPr="00D2290D" w:rsidRDefault="00E10E7F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AE5ACA3" w14:textId="77777777" w:rsidR="00E10E7F" w:rsidRDefault="00E10E7F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681CCCA4" w14:textId="77777777" w:rsidR="00E10E7F" w:rsidRDefault="00E10E7F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33E3B135" w14:textId="77777777" w:rsidR="00E10E7F" w:rsidRPr="004C0F9D" w:rsidRDefault="00E10E7F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4111FADF" w14:textId="77777777" w:rsidR="00E10E7F" w:rsidRDefault="00E10E7F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69D214D3" w14:textId="77777777" w:rsidR="00E10E7F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B75DE5C" w14:textId="77777777" w:rsidR="00E10E7F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3E044FE" w14:textId="77777777" w:rsidR="00E10E7F" w:rsidRPr="00FC12F0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3DC38862" w14:textId="77777777" w:rsidR="00E10E7F" w:rsidRPr="00D2290D" w:rsidRDefault="00E10E7F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1153F5B7" w14:textId="77777777" w:rsidR="00E10E7F" w:rsidRPr="005620A1" w:rsidRDefault="00E10E7F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FLEURY LES AUBRAIS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BOTELHO Lucien</w:t>
      </w:r>
    </w:p>
    <w:p w14:paraId="5D062659" w14:textId="77777777" w:rsidR="00E10E7F" w:rsidRPr="008D4E81" w:rsidRDefault="00E10E7F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4FFA1F5D" w14:textId="77777777" w:rsidR="00E10E7F" w:rsidRPr="008D4E81" w:rsidRDefault="00E10E7F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4992165D" w14:textId="77777777" w:rsidR="00E10E7F" w:rsidRPr="008D4E81" w:rsidRDefault="00E10E7F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0470D6FD" w14:textId="77777777" w:rsidR="00E10E7F" w:rsidRPr="008D4E81" w:rsidRDefault="00E10E7F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77F45C48" w14:textId="77777777" w:rsidR="00E10E7F" w:rsidRDefault="00E10E7F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3B40ACEC">
          <v:shape id="_x0000_s1043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7769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3B36B60C">
          <v:shape id="_x0000_s1037" type="#_x0000_t202" style="position:absolute;left:0;text-align:left;margin-left:5.55pt;margin-top:3.7pt;width:258.7pt;height:60pt;z-index:251671552" stroked="f">
            <v:textbox style="mso-next-textbox:#_x0000_s1037">
              <w:txbxContent>
                <w:p w14:paraId="2EDB88F9" w14:textId="77777777" w:rsidR="00E10E7F" w:rsidRDefault="00E10E7F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37229286" w14:textId="77777777" w:rsidR="00E10E7F" w:rsidRDefault="00E10E7F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445BDEE5" w14:textId="77777777" w:rsidR="00E10E7F" w:rsidRPr="00401902" w:rsidRDefault="00E10E7F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74853515" w14:textId="77777777" w:rsidR="00E10E7F" w:rsidRDefault="00E10E7F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35525B71" w14:textId="77777777" w:rsidR="00E10E7F" w:rsidRDefault="00E10E7F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338ADEC9" w14:textId="77777777" w:rsidR="00E10E7F" w:rsidRPr="0015252D" w:rsidRDefault="00E10E7F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71918B99" w14:textId="77777777" w:rsidR="00E10E7F" w:rsidRPr="00EE1418" w:rsidRDefault="00E10E7F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77A570D4" w14:textId="77777777" w:rsidR="00E10E7F" w:rsidRDefault="00E10E7F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20E665C9" w14:textId="77777777" w:rsidR="00E10E7F" w:rsidRDefault="00E10E7F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41DB91BB" w14:textId="77777777" w:rsidR="00E10E7F" w:rsidRDefault="00E10E7F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1F72983D" w14:textId="77777777" w:rsidR="00E10E7F" w:rsidRPr="00FD6D14" w:rsidRDefault="00E10E7F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0A4725D1" w14:textId="77777777" w:rsidR="00E10E7F" w:rsidRPr="00B466D0" w:rsidRDefault="00E10E7F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/>
          <w:b/>
          <w:noProof/>
          <w:sz w:val="24"/>
          <w:szCs w:val="24"/>
        </w:rPr>
        <w:t>TT CORMERY-TRUYES 5</w:t>
      </w:r>
    </w:p>
    <w:p w14:paraId="66828B9B" w14:textId="77777777" w:rsidR="00E10E7F" w:rsidRPr="00B466D0" w:rsidRDefault="00E10E7F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39329A7E" w14:textId="77777777" w:rsidR="00E10E7F" w:rsidRDefault="00E10E7F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655D9DCD" w14:textId="77777777" w:rsidR="00E10E7F" w:rsidRPr="00D2290D" w:rsidRDefault="00E10E7F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537BACFE" w14:textId="77777777" w:rsidR="00E10E7F" w:rsidRPr="005620A1" w:rsidRDefault="00E10E7F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CERCLE JULES FERRY TT 2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4AA87F37" w14:textId="77777777" w:rsidR="00E10E7F" w:rsidRPr="005620A1" w:rsidRDefault="00E10E7F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3D252CE2" w14:textId="77777777" w:rsidR="00E10E7F" w:rsidRPr="00FE7EED" w:rsidRDefault="00E10E7F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5637B404" w14:textId="77777777" w:rsidR="00E10E7F" w:rsidRPr="00FE7EED" w:rsidRDefault="00E10E7F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3201D618" w14:textId="77777777" w:rsidR="00E10E7F" w:rsidRPr="00FE7EED" w:rsidRDefault="00E10E7F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TT CORMERY-TRUYES 5</w:t>
      </w:r>
    </w:p>
    <w:p w14:paraId="0B7F2BFE" w14:textId="77777777" w:rsidR="00E10E7F" w:rsidRPr="00FE7EED" w:rsidRDefault="00E10E7F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28C75783" w14:textId="77777777" w:rsidR="00E10E7F" w:rsidRPr="00FE7EED" w:rsidRDefault="00E10E7F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R3</w:t>
      </w:r>
    </w:p>
    <w:p w14:paraId="027504D3" w14:textId="77777777" w:rsidR="00E10E7F" w:rsidRPr="00FE7EED" w:rsidRDefault="00E10E7F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5E46CA06" w14:textId="77777777" w:rsidR="00E10E7F" w:rsidRPr="00FE7EED" w:rsidRDefault="00E10E7F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5CC12AF0" w14:textId="77777777" w:rsidR="00E10E7F" w:rsidRPr="00FE7EED" w:rsidRDefault="00E10E7F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79991319" w14:textId="77777777" w:rsidR="00E10E7F" w:rsidRDefault="00E10E7F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007EA517" w14:textId="77777777" w:rsidR="00E10E7F" w:rsidRPr="00D2290D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5901257" w14:textId="77777777" w:rsidR="00E10E7F" w:rsidRPr="00D2290D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31C42D0" w14:textId="77777777" w:rsidR="00E10E7F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E3BF52C" w14:textId="77777777" w:rsidR="00E10E7F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D3985C7" w14:textId="77777777" w:rsidR="00E10E7F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2CE199C" w14:textId="77777777" w:rsidR="00E10E7F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7B921E1" w14:textId="77777777" w:rsidR="00E10E7F" w:rsidRPr="00D2290D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4559506" w14:textId="77777777" w:rsidR="00E10E7F" w:rsidRPr="00D2290D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242E151" w14:textId="77777777" w:rsidR="00E10E7F" w:rsidRPr="00D2290D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ACACDF9" w14:textId="77777777" w:rsidR="00E10E7F" w:rsidRPr="00D2290D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14C9284" w14:textId="77777777" w:rsidR="00E10E7F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119D8941" w14:textId="77777777" w:rsidR="00E10E7F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3A73809" w14:textId="77777777" w:rsidR="00E10E7F" w:rsidRDefault="00E10E7F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211D9EAB" w14:textId="77777777" w:rsidR="00E10E7F" w:rsidRDefault="00E10E7F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085CC118" w14:textId="77777777" w:rsidR="00E10E7F" w:rsidRPr="00FC12F0" w:rsidRDefault="00E10E7F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9686752" w14:textId="77777777" w:rsidR="00E10E7F" w:rsidRPr="005620A1" w:rsidRDefault="00E10E7F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FLEURY LES AUBRAIS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BOTELHO Lucien</w:t>
      </w:r>
    </w:p>
    <w:p w14:paraId="65509811" w14:textId="77777777" w:rsidR="00E10E7F" w:rsidRPr="008D4E81" w:rsidRDefault="00E10E7F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5FE6B7DD" w14:textId="77777777" w:rsidR="00E10E7F" w:rsidRDefault="00E10E7F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E10E7F" w:rsidSect="00E10E7F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31288482" w14:textId="77777777" w:rsidR="00E10E7F" w:rsidRPr="008D4E81" w:rsidRDefault="00E10E7F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E10E7F" w:rsidRPr="008D4E81" w:rsidSect="00E10E7F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77BEB" w14:textId="77777777" w:rsidR="00DB72FB" w:rsidRDefault="00DB72FB">
      <w:r>
        <w:separator/>
      </w:r>
    </w:p>
  </w:endnote>
  <w:endnote w:type="continuationSeparator" w:id="0">
    <w:p w14:paraId="427BB5B4" w14:textId="77777777" w:rsidR="00DB72FB" w:rsidRDefault="00DB7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F7355" w14:textId="77777777" w:rsidR="00DB72FB" w:rsidRDefault="00DB72FB">
      <w:r>
        <w:separator/>
      </w:r>
    </w:p>
  </w:footnote>
  <w:footnote w:type="continuationSeparator" w:id="0">
    <w:p w14:paraId="6550BA72" w14:textId="77777777" w:rsidR="00DB72FB" w:rsidRDefault="00DB72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1103960079">
    <w:abstractNumId w:val="1"/>
  </w:num>
  <w:num w:numId="2" w16cid:durableId="455299344">
    <w:abstractNumId w:val="1"/>
  </w:num>
  <w:num w:numId="3" w16cid:durableId="579995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F581C"/>
    <w:rsid w:val="001F58C6"/>
    <w:rsid w:val="00200D15"/>
    <w:rsid w:val="0020772D"/>
    <w:rsid w:val="002136EB"/>
    <w:rsid w:val="00214C6F"/>
    <w:rsid w:val="00216B0B"/>
    <w:rsid w:val="00217341"/>
    <w:rsid w:val="0021795C"/>
    <w:rsid w:val="00221BFE"/>
    <w:rsid w:val="00221CA3"/>
    <w:rsid w:val="002323E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6261"/>
    <w:rsid w:val="003D750F"/>
    <w:rsid w:val="003D7D91"/>
    <w:rsid w:val="003E01ED"/>
    <w:rsid w:val="003E32BB"/>
    <w:rsid w:val="003E5B0A"/>
    <w:rsid w:val="003E5C28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79CF"/>
    <w:rsid w:val="004B0036"/>
    <w:rsid w:val="004B5333"/>
    <w:rsid w:val="004B79D5"/>
    <w:rsid w:val="004C0F9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1012B"/>
    <w:rsid w:val="007123BC"/>
    <w:rsid w:val="00720F4B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C9D"/>
    <w:rsid w:val="00762BD4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6C3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27B9"/>
    <w:rsid w:val="00B06D35"/>
    <w:rsid w:val="00B11D98"/>
    <w:rsid w:val="00B122A1"/>
    <w:rsid w:val="00B157E5"/>
    <w:rsid w:val="00B15C37"/>
    <w:rsid w:val="00B20442"/>
    <w:rsid w:val="00B21C12"/>
    <w:rsid w:val="00B26D37"/>
    <w:rsid w:val="00B3436B"/>
    <w:rsid w:val="00B34D61"/>
    <w:rsid w:val="00B3515F"/>
    <w:rsid w:val="00B376C4"/>
    <w:rsid w:val="00B44AB8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268D"/>
    <w:rsid w:val="00C352D9"/>
    <w:rsid w:val="00C35506"/>
    <w:rsid w:val="00C36A71"/>
    <w:rsid w:val="00C42428"/>
    <w:rsid w:val="00C42C85"/>
    <w:rsid w:val="00C43A5D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592F"/>
    <w:rsid w:val="00C95ACA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128B"/>
    <w:rsid w:val="00DB4B8A"/>
    <w:rsid w:val="00DB63A4"/>
    <w:rsid w:val="00DB72FB"/>
    <w:rsid w:val="00DC0155"/>
    <w:rsid w:val="00DC07F1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3ADB"/>
    <w:rsid w:val="00E10E7F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7CB"/>
    <w:rsid w:val="00F27A13"/>
    <w:rsid w:val="00F32B07"/>
    <w:rsid w:val="00F336BC"/>
    <w:rsid w:val="00F35721"/>
    <w:rsid w:val="00F3698F"/>
    <w:rsid w:val="00F36D37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44"/>
    <o:shapelayout v:ext="edit">
      <o:idmap v:ext="edit" data="1"/>
    </o:shapelayout>
  </w:shapeDefaults>
  <w:decimalSymbol w:val=","/>
  <w:listSeparator w:val=";"/>
  <w14:docId w14:val="60A7FE15"/>
  <w15:chartTrackingRefBased/>
  <w15:docId w15:val="{03135A7D-290E-44BB-8E2C-6DDED4600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0</TotalTime>
  <Pages>4</Pages>
  <Words>1177</Words>
  <Characters>6477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2026-10-12T07:17:00Z</dcterms:created>
  <dcterms:modified xsi:type="dcterms:W3CDTF">2026-10-12T07:17:00Z</dcterms:modified>
  <cp:contentStatus/>
</cp:coreProperties>
</file>