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87E70" w14:textId="77777777" w:rsidR="00794539" w:rsidRPr="00AA7023" w:rsidRDefault="00794539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708749E1" w14:textId="77777777" w:rsidR="00794539" w:rsidRPr="00EE1418" w:rsidRDefault="00794539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112A299D" w14:textId="77777777" w:rsidR="00794539" w:rsidRDefault="00794539" w:rsidP="003F35AB">
      <w:pPr>
        <w:pStyle w:val="NormalWeb"/>
      </w:pPr>
      <w:r>
        <w:rPr>
          <w:noProof/>
        </w:rPr>
        <w:pict w14:anchorId="3A11B7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54C10C4B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097F5962" w14:textId="77777777" w:rsidR="00794539" w:rsidRDefault="00794539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594CBDB" w14:textId="77777777" w:rsidR="00794539" w:rsidRDefault="00794539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685D86CB" w14:textId="77777777" w:rsidR="00794539" w:rsidRPr="00401902" w:rsidRDefault="00794539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198B1CAB" w14:textId="77777777" w:rsidR="00794539" w:rsidRDefault="00794539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08D77B2E" w14:textId="77777777" w:rsidR="00794539" w:rsidRDefault="00794539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4D9D49E2" w14:textId="77777777" w:rsidR="00794539" w:rsidRDefault="00794539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26284975" w14:textId="77777777" w:rsidR="00794539" w:rsidRPr="00AA7023" w:rsidRDefault="00794539" w:rsidP="00AA7023">
      <w:pPr>
        <w:tabs>
          <w:tab w:val="left" w:pos="3828"/>
        </w:tabs>
        <w:jc w:val="both"/>
        <w:rPr>
          <w:rFonts w:ascii="Arial" w:hAnsi="Arial"/>
        </w:rPr>
      </w:pPr>
    </w:p>
    <w:p w14:paraId="7296C59F" w14:textId="77777777" w:rsidR="00794539" w:rsidRPr="00EE1418" w:rsidRDefault="00794539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1D2866D7" w14:textId="77777777" w:rsidR="00794539" w:rsidRPr="0042336D" w:rsidRDefault="00794539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31FE062C" w14:textId="77777777" w:rsidR="00794539" w:rsidRDefault="00794539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793F8512" w14:textId="77777777" w:rsidR="00794539" w:rsidRDefault="00794539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b/>
          <w:noProof/>
          <w:color w:val="FF0000"/>
        </w:rPr>
        <w:t>BOUVET Sylvain</w:t>
      </w:r>
      <w:r>
        <w:rPr>
          <w:b/>
          <w:sz w:val="16"/>
          <w:szCs w:val="16"/>
        </w:rPr>
        <w:t xml:space="preserve"> </w:t>
      </w:r>
    </w:p>
    <w:p w14:paraId="14E1017F" w14:textId="77777777" w:rsidR="00794539" w:rsidRPr="00720F4B" w:rsidRDefault="00794539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170325A7" w14:textId="77777777" w:rsidR="00794539" w:rsidRPr="006719A3" w:rsidRDefault="00794539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6EC83A34" w14:textId="77777777" w:rsidR="00794539" w:rsidRPr="0042336D" w:rsidRDefault="00794539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126DC21F" w14:textId="77777777" w:rsidR="00794539" w:rsidRPr="006719A3" w:rsidRDefault="00794539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17BCE207" w14:textId="77777777" w:rsidR="00794539" w:rsidRPr="003E7C18" w:rsidRDefault="00794539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4437D3F3" w14:textId="77777777" w:rsidR="00794539" w:rsidRDefault="00794539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2CCAEDF7" w14:textId="77777777" w:rsidR="00794539" w:rsidRPr="00912D40" w:rsidRDefault="00794539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0017EAA9" w14:textId="77777777" w:rsidR="00794539" w:rsidRDefault="00794539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30920546" w14:textId="77777777" w:rsidR="00794539" w:rsidRPr="0042336D" w:rsidRDefault="00794539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6A340D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Journée :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</w:t>
      </w:r>
    </w:p>
    <w:p w14:paraId="6CE12AE4" w14:textId="77777777" w:rsidR="00794539" w:rsidRPr="00912D40" w:rsidRDefault="00794539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153759DA" w14:textId="77777777" w:rsidR="00794539" w:rsidRDefault="00794539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6A340D">
        <w:rPr>
          <w:noProof/>
          <w:sz w:val="16"/>
          <w:szCs w:val="16"/>
        </w:rPr>
        <w:t>R3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7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077EBEC4" w14:textId="77777777" w:rsidR="00794539" w:rsidRDefault="00794539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24690C05" w14:textId="77777777" w:rsidR="00794539" w:rsidRPr="00895385" w:rsidRDefault="00794539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6CFED2BD" w14:textId="77777777" w:rsidR="00794539" w:rsidRPr="008D4E81" w:rsidRDefault="00794539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6A340D">
        <w:rPr>
          <w:noProof/>
          <w:sz w:val="16"/>
          <w:szCs w:val="16"/>
        </w:rPr>
        <w:t>04450768</w:t>
      </w:r>
      <w:r w:rsidRPr="008D4E81">
        <w:rPr>
          <w:sz w:val="16"/>
          <w:szCs w:val="16"/>
        </w:rPr>
        <w:t xml:space="preserve">   </w:t>
      </w:r>
      <w:r w:rsidRPr="006A340D">
        <w:rPr>
          <w:b/>
          <w:noProof/>
          <w:sz w:val="16"/>
          <w:szCs w:val="16"/>
        </w:rPr>
        <w:t>ENT. CHAINGY / MEUNG 1</w:t>
      </w:r>
      <w:r w:rsidRPr="008D4E81">
        <w:rPr>
          <w:b/>
          <w:sz w:val="16"/>
          <w:szCs w:val="16"/>
        </w:rPr>
        <w:tab/>
        <w:t xml:space="preserve">à     </w:t>
      </w:r>
      <w:r w:rsidRPr="006A340D">
        <w:rPr>
          <w:b/>
          <w:noProof/>
          <w:sz w:val="16"/>
          <w:szCs w:val="16"/>
        </w:rPr>
        <w:t>TT SIPS DUN SUR AURON 1</w:t>
      </w:r>
    </w:p>
    <w:p w14:paraId="06E77BF9" w14:textId="77777777" w:rsidR="00794539" w:rsidRPr="008D4E81" w:rsidRDefault="00794539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798BB4BA" w14:textId="77777777" w:rsidR="00794539" w:rsidRDefault="00794539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7FA14964" w14:textId="77777777" w:rsidR="00794539" w:rsidRPr="0042336D" w:rsidRDefault="00794539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69896B0D" w14:textId="77777777" w:rsidR="00794539" w:rsidRDefault="00794539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57DCB6F3" w14:textId="77777777" w:rsidR="00794539" w:rsidRPr="00895385" w:rsidRDefault="00794539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49637154" w14:textId="77777777" w:rsidR="00794539" w:rsidRPr="0042336D" w:rsidRDefault="00794539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Esplanade Daniel Chartier CHAINGY</w:t>
      </w:r>
      <w:r>
        <w:rPr>
          <w:sz w:val="16"/>
          <w:szCs w:val="16"/>
        </w:rPr>
        <w:t xml:space="preserve">    </w:t>
      </w:r>
      <w:r w:rsidRPr="006A340D">
        <w:rPr>
          <w:noProof/>
          <w:sz w:val="16"/>
          <w:szCs w:val="16"/>
        </w:rPr>
        <w:t>CHAINGY</w:t>
      </w:r>
    </w:p>
    <w:p w14:paraId="06FF7052" w14:textId="77777777" w:rsidR="00794539" w:rsidRPr="0042336D" w:rsidRDefault="00794539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Gymnase Le Polyedre</w:t>
      </w:r>
    </w:p>
    <w:p w14:paraId="1084B43D" w14:textId="77777777" w:rsidR="00794539" w:rsidRPr="0042336D" w:rsidRDefault="00794539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4E032F59" w14:textId="77777777" w:rsidR="00794539" w:rsidRPr="0042336D" w:rsidRDefault="00794539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6B3C4318" w14:textId="77777777" w:rsidR="00794539" w:rsidRDefault="00794539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01E6E0CA" w14:textId="77777777" w:rsidR="00794539" w:rsidRDefault="00794539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114A5C9C" w14:textId="77777777" w:rsidR="00794539" w:rsidRPr="00922693" w:rsidRDefault="00794539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6A340D">
        <w:rPr>
          <w:noProof/>
          <w:sz w:val="16"/>
          <w:szCs w:val="16"/>
        </w:rPr>
        <w:t>BROUTIN Thierry</w:t>
      </w:r>
    </w:p>
    <w:p w14:paraId="6CCF7B21" w14:textId="77777777" w:rsidR="00794539" w:rsidRPr="00922693" w:rsidRDefault="00794539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6EB38324" w14:textId="77777777" w:rsidR="00794539" w:rsidRPr="00922693" w:rsidRDefault="00794539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6A340D">
        <w:rPr>
          <w:rFonts w:ascii="Comic Sans MS" w:hAnsi="Comic Sans MS"/>
          <w:noProof/>
          <w:sz w:val="16"/>
          <w:szCs w:val="16"/>
        </w:rPr>
        <w:t>06 99 19 94 98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tbroutin@yahoo.fr</w:t>
      </w:r>
    </w:p>
    <w:p w14:paraId="77BAFA7B" w14:textId="77777777" w:rsidR="00794539" w:rsidRPr="00922693" w:rsidRDefault="00794539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5B282B01" w14:textId="77777777" w:rsidR="00794539" w:rsidRPr="00922693" w:rsidRDefault="00794539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2F06BBFA" w14:textId="77777777" w:rsidR="00794539" w:rsidRDefault="00794539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30662DE7" w14:textId="77777777" w:rsidR="00794539" w:rsidRPr="00912D40" w:rsidRDefault="00794539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5AFBC6B7" w14:textId="77777777" w:rsidR="00794539" w:rsidRPr="00912D40" w:rsidRDefault="00794539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0803457B" w14:textId="77777777" w:rsidR="00794539" w:rsidRDefault="00794539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008D41D9" w14:textId="77777777" w:rsidR="00794539" w:rsidRPr="00C53058" w:rsidRDefault="00794539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4623E438" w14:textId="77777777" w:rsidR="00794539" w:rsidRPr="00912D40" w:rsidRDefault="00794539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69F70FA2" w14:textId="77777777" w:rsidR="00794539" w:rsidRPr="00805C7B" w:rsidRDefault="00794539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461FB69B" w14:textId="77777777" w:rsidR="00794539" w:rsidRDefault="0079453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49AD42B5" w14:textId="77777777" w:rsidR="00794539" w:rsidRDefault="0079453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6E4F0E6" w14:textId="77777777" w:rsidR="00794539" w:rsidRDefault="0079453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7FA648B" w14:textId="77777777" w:rsidR="00794539" w:rsidRDefault="0079453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BF02328" w14:textId="77777777" w:rsidR="00794539" w:rsidRDefault="0079453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6817646" w14:textId="77777777" w:rsidR="00794539" w:rsidRDefault="0079453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FA30C81" w14:textId="77777777" w:rsidR="00794539" w:rsidRDefault="0079453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D23B018" w14:textId="77777777" w:rsidR="00794539" w:rsidRDefault="0079453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4D274CAE" w14:textId="77777777" w:rsidR="00794539" w:rsidRDefault="0079453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77B57F62" w14:textId="77777777" w:rsidR="00794539" w:rsidRPr="00EE1418" w:rsidRDefault="0079453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08E4BA15" w14:textId="77777777" w:rsidR="00794539" w:rsidRDefault="00794539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0D0170EA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0B55886B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6118E943" w14:textId="77777777" w:rsidR="00794539" w:rsidRDefault="00794539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13B9903A" w14:textId="77777777" w:rsidR="00794539" w:rsidRDefault="00794539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50DEAF3A" w14:textId="77777777" w:rsidR="00794539" w:rsidRPr="00401902" w:rsidRDefault="00794539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49C36543" w14:textId="77777777" w:rsidR="00794539" w:rsidRDefault="00794539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8108691" w14:textId="77777777" w:rsidR="00794539" w:rsidRDefault="00794539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5D07509A" w14:textId="77777777" w:rsidR="00794539" w:rsidRDefault="00794539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7CABFB4F" w14:textId="77777777" w:rsidR="00794539" w:rsidRPr="00AA7023" w:rsidRDefault="00794539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6CD4FDF5" w14:textId="77777777" w:rsidR="00794539" w:rsidRPr="00EE1418" w:rsidRDefault="00794539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421F8E60" w14:textId="77777777" w:rsidR="00794539" w:rsidRDefault="00794539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4FA5C1C8" w14:textId="77777777" w:rsidR="00794539" w:rsidRDefault="00794539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2507E562" w14:textId="77777777" w:rsidR="00794539" w:rsidRPr="007C6334" w:rsidRDefault="00794539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3AF79E45" w14:textId="77777777" w:rsidR="00794539" w:rsidRPr="00912D40" w:rsidRDefault="00794539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487F8359" w14:textId="77777777" w:rsidR="00794539" w:rsidRDefault="00794539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5EDED5B5" w14:textId="77777777" w:rsidR="00794539" w:rsidRDefault="00794539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25B95B92" w14:textId="77777777" w:rsidR="00794539" w:rsidRDefault="00794539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52FAA935" w14:textId="77777777" w:rsidR="00794539" w:rsidRPr="0058257B" w:rsidRDefault="00794539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BOUVET Sylvain</w:t>
      </w:r>
      <w:r>
        <w:rPr>
          <w:sz w:val="16"/>
          <w:szCs w:val="16"/>
        </w:rPr>
        <w:tab/>
      </w:r>
    </w:p>
    <w:p w14:paraId="753A46CB" w14:textId="77777777" w:rsidR="00794539" w:rsidRDefault="00794539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57BAD334" w14:textId="77777777" w:rsidR="00794539" w:rsidRPr="00912D40" w:rsidRDefault="00794539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35455CAA" w14:textId="77777777" w:rsidR="00794539" w:rsidRPr="006E7CC6" w:rsidRDefault="00794539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5 résidence de la mouchetière</w:t>
      </w:r>
    </w:p>
    <w:p w14:paraId="4100B961" w14:textId="77777777" w:rsidR="00794539" w:rsidRPr="00912D40" w:rsidRDefault="00794539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53D48CFD" w14:textId="77777777" w:rsidR="00794539" w:rsidRDefault="00794539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6A340D">
        <w:rPr>
          <w:rFonts w:ascii="Futura Lt BT" w:hAnsi="Futura Lt BT"/>
          <w:noProof/>
          <w:sz w:val="16"/>
          <w:szCs w:val="16"/>
        </w:rPr>
        <w:t>45140 ST JEAN DE LA RUELLE</w:t>
      </w:r>
    </w:p>
    <w:p w14:paraId="1C319C15" w14:textId="77777777" w:rsidR="00794539" w:rsidRDefault="00794539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363D80C2" w14:textId="77777777" w:rsidR="00794539" w:rsidRPr="00912D40" w:rsidRDefault="00794539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708175FB" w14:textId="77777777" w:rsidR="00794539" w:rsidRDefault="00794539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06 70 86 68 04</w:t>
      </w:r>
    </w:p>
    <w:p w14:paraId="3198006A" w14:textId="77777777" w:rsidR="00794539" w:rsidRPr="00912D40" w:rsidRDefault="00794539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2F54C171" w14:textId="77777777" w:rsidR="00794539" w:rsidRDefault="00794539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CMPJM Ingré TT</w:t>
      </w:r>
    </w:p>
    <w:p w14:paraId="618DEB35" w14:textId="77777777" w:rsidR="00794539" w:rsidRPr="00912D40" w:rsidRDefault="00794539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1C854452" w14:textId="77777777" w:rsidR="00794539" w:rsidRDefault="00794539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454817</w:t>
      </w:r>
    </w:p>
    <w:p w14:paraId="3F9ABF20" w14:textId="77777777" w:rsidR="00794539" w:rsidRPr="00912D40" w:rsidRDefault="00794539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2EA31773" w14:textId="77777777" w:rsidR="00794539" w:rsidRDefault="00794539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41C7750A" w14:textId="77777777" w:rsidR="00794539" w:rsidRPr="00912D40" w:rsidRDefault="00794539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1BE1C771" w14:textId="77777777" w:rsidR="00794539" w:rsidRDefault="00794539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3FAD067A" w14:textId="77777777" w:rsidR="00794539" w:rsidRDefault="00794539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BDE5AA6" w14:textId="77777777" w:rsidR="00794539" w:rsidRPr="00912D40" w:rsidRDefault="00794539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4C487476" w14:textId="77777777" w:rsidR="00794539" w:rsidRPr="00912D40" w:rsidRDefault="00794539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12A8AAE9" w14:textId="77777777" w:rsidR="00794539" w:rsidRDefault="00794539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6A340D">
        <w:rPr>
          <w:rFonts w:ascii="Comic Sans MS" w:hAnsi="Comic Sans MS"/>
          <w:noProof/>
          <w:sz w:val="16"/>
          <w:szCs w:val="16"/>
        </w:rPr>
        <w:t>CHAINGY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Cs w:val="20"/>
        </w:rPr>
        <w:t xml:space="preserve"> </w:t>
      </w:r>
    </w:p>
    <w:p w14:paraId="6BB17087" w14:textId="77777777" w:rsidR="00794539" w:rsidRPr="00912D40" w:rsidRDefault="00794539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1136DA9D" w14:textId="77777777" w:rsidR="00794539" w:rsidRDefault="00794539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006D7E59" w14:textId="77777777" w:rsidR="00794539" w:rsidRPr="00912D40" w:rsidRDefault="0079453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0394D07C" w14:textId="77777777" w:rsidR="00794539" w:rsidRPr="00912D40" w:rsidRDefault="0079453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7F0EE8B4" w14:textId="77777777" w:rsidR="00794539" w:rsidRDefault="0079453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7A024DE9" w14:textId="77777777" w:rsidR="00794539" w:rsidRPr="00912D40" w:rsidRDefault="0079453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573E2A6" w14:textId="77777777" w:rsidR="00794539" w:rsidRPr="00912D40" w:rsidRDefault="0079453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09CACFA7" w14:textId="77777777" w:rsidR="00794539" w:rsidRDefault="0079453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6B5F2851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1AE84C90" w14:textId="77777777" w:rsidR="00794539" w:rsidRPr="00B7649E" w:rsidRDefault="00794539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5CCDE3F0" w14:textId="77777777" w:rsidR="00794539" w:rsidRPr="00B7649E" w:rsidRDefault="00794539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61AE4DCB" w14:textId="77777777" w:rsidR="00794539" w:rsidRPr="00B7649E" w:rsidRDefault="00794539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76EB5C41" w14:textId="77777777" w:rsidR="00794539" w:rsidRPr="00B7649E" w:rsidRDefault="00794539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3E3F1EF4" w14:textId="77777777" w:rsidR="00794539" w:rsidRDefault="00794539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448CE8DF" w14:textId="77777777" w:rsidR="00794539" w:rsidRDefault="0079453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CCE9D7B" w14:textId="77777777" w:rsidR="00794539" w:rsidRDefault="0079453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D7C7C28" w14:textId="77777777" w:rsidR="00794539" w:rsidRDefault="0079453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BB3E9C4" w14:textId="77777777" w:rsidR="00794539" w:rsidRDefault="0079453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01BD8E0" w14:textId="77777777" w:rsidR="00794539" w:rsidRDefault="0079453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75BC697" w14:textId="77777777" w:rsidR="00794539" w:rsidRDefault="0079453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6DE780F" w14:textId="77777777" w:rsidR="00794539" w:rsidRDefault="0079453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FB09A36" w14:textId="77777777" w:rsidR="00794539" w:rsidRDefault="0079453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518DD62" w14:textId="77777777" w:rsidR="00794539" w:rsidRDefault="0079453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5F1FBA6" w14:textId="77777777" w:rsidR="00794539" w:rsidRDefault="0079453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F5003AB" w14:textId="77777777" w:rsidR="00794539" w:rsidRDefault="0079453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BA99454" w14:textId="77777777" w:rsidR="00794539" w:rsidRDefault="0079453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3AC5938" w14:textId="77777777" w:rsidR="00794539" w:rsidRDefault="0079453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5E7992D" w14:textId="77777777" w:rsidR="00794539" w:rsidRDefault="0079453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0EC3966" w14:textId="77777777" w:rsidR="00794539" w:rsidRDefault="0079453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162E72F" w14:textId="77777777" w:rsidR="00794539" w:rsidRDefault="0079453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A4BA37C" w14:textId="77777777" w:rsidR="00794539" w:rsidRDefault="0079453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2CB825E" w14:textId="77777777" w:rsidR="00794539" w:rsidRDefault="0079453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4554470" w14:textId="77777777" w:rsidR="00794539" w:rsidRPr="00CE0C40" w:rsidRDefault="0079453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62F52EE" w14:textId="77777777" w:rsidR="00794539" w:rsidRDefault="00794539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208D50ED" w14:textId="77777777" w:rsidR="00794539" w:rsidRDefault="00794539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794539" w:rsidSect="00794539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68664D1E" w14:textId="77777777" w:rsidR="00794539" w:rsidRPr="004D2648" w:rsidRDefault="00794539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37A95A81" w14:textId="77777777" w:rsidR="00794539" w:rsidRPr="00EE1418" w:rsidRDefault="00794539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7701E233" w14:textId="77777777" w:rsidR="00794539" w:rsidRDefault="00794539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3C9A9526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1158B809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295E7492" w14:textId="77777777" w:rsidR="00794539" w:rsidRDefault="00794539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7AABB10" w14:textId="77777777" w:rsidR="00794539" w:rsidRDefault="00794539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5BD72D3A" w14:textId="77777777" w:rsidR="00794539" w:rsidRPr="00401902" w:rsidRDefault="00794539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1E4FA87A" w14:textId="77777777" w:rsidR="00794539" w:rsidRDefault="00794539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70FF242A" w14:textId="77777777" w:rsidR="00794539" w:rsidRDefault="00794539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071B42EB" w14:textId="77777777" w:rsidR="00794539" w:rsidRPr="00AA7023" w:rsidRDefault="00794539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3BE2D4F6" w14:textId="77777777" w:rsidR="00794539" w:rsidRPr="00EE1418" w:rsidRDefault="00794539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0810C5ED" w14:textId="77777777" w:rsidR="00794539" w:rsidRPr="00F6138C" w:rsidRDefault="00794539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0685BF70" w14:textId="77777777" w:rsidR="00794539" w:rsidRDefault="00794539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540DD0DA" w14:textId="77777777" w:rsidR="00794539" w:rsidRDefault="00794539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311218A2" w14:textId="77777777" w:rsidR="00794539" w:rsidRPr="00FD6D14" w:rsidRDefault="00794539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1E47C5BC" w14:textId="77777777" w:rsidR="00794539" w:rsidRPr="00B34D61" w:rsidRDefault="00794539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 w:cs="Arial"/>
          <w:b/>
          <w:noProof/>
          <w:sz w:val="22"/>
          <w:szCs w:val="24"/>
        </w:rPr>
        <w:t>ENT. CHAINGY / MEUNG 1</w:t>
      </w:r>
    </w:p>
    <w:p w14:paraId="427990B1" w14:textId="77777777" w:rsidR="00794539" w:rsidRPr="00B34D61" w:rsidRDefault="00794539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4CB0B682" w14:textId="77777777" w:rsidR="00794539" w:rsidRDefault="00794539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32567BC2" w14:textId="77777777" w:rsidR="00794539" w:rsidRPr="00D2290D" w:rsidRDefault="00794539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3AD695D9" w14:textId="77777777" w:rsidR="00794539" w:rsidRPr="005620A1" w:rsidRDefault="00794539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ENT. CHAINGY / MEUNG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553F6D8A" w14:textId="77777777" w:rsidR="00794539" w:rsidRPr="005620A1" w:rsidRDefault="0079453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D5A1A73" w14:textId="77777777" w:rsidR="00794539" w:rsidRPr="00FE7EED" w:rsidRDefault="00794539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04B5AD62" w14:textId="77777777" w:rsidR="00794539" w:rsidRPr="00FE7EED" w:rsidRDefault="0079453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8C948F7" w14:textId="77777777" w:rsidR="00794539" w:rsidRPr="00FE7EED" w:rsidRDefault="00794539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TT SIPS DUN SUR AURON 1</w:t>
      </w:r>
    </w:p>
    <w:p w14:paraId="6D0106B1" w14:textId="77777777" w:rsidR="00794539" w:rsidRPr="00FE7EED" w:rsidRDefault="0079453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5B6AA1C5" w14:textId="77777777" w:rsidR="00794539" w:rsidRPr="00FE7EED" w:rsidRDefault="00794539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R3</w:t>
      </w:r>
    </w:p>
    <w:p w14:paraId="24CCEAF2" w14:textId="77777777" w:rsidR="00794539" w:rsidRPr="00FE7EED" w:rsidRDefault="00794539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645DFA5D" w14:textId="77777777" w:rsidR="00794539" w:rsidRPr="00FE7EED" w:rsidRDefault="00794539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045AA153" w14:textId="77777777" w:rsidR="00794539" w:rsidRPr="00FE7EED" w:rsidRDefault="00794539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3EB90F8" w14:textId="77777777" w:rsidR="00794539" w:rsidRDefault="00794539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1F254D31" w14:textId="77777777" w:rsidR="00794539" w:rsidRPr="00D2290D" w:rsidRDefault="00794539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50F1522" w14:textId="77777777" w:rsidR="00794539" w:rsidRDefault="00794539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5EAAAC5D" w14:textId="77777777" w:rsidR="00794539" w:rsidRDefault="0079453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54A36518" w14:textId="77777777" w:rsidR="00794539" w:rsidRPr="004C0F9D" w:rsidRDefault="0079453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1B6A267C" w14:textId="77777777" w:rsidR="00794539" w:rsidRDefault="0079453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52531194" w14:textId="77777777" w:rsidR="00794539" w:rsidRDefault="0079453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57D62CE3" w14:textId="77777777" w:rsidR="00794539" w:rsidRDefault="0079453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E84DD4D" w14:textId="77777777" w:rsidR="00794539" w:rsidRPr="00FC12F0" w:rsidRDefault="0079453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5A2AAED5" w14:textId="77777777" w:rsidR="00794539" w:rsidRPr="00D2290D" w:rsidRDefault="0079453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328215BE" w14:textId="77777777" w:rsidR="00794539" w:rsidRPr="005620A1" w:rsidRDefault="00794539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CHAINGY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BOUVET Sylvain</w:t>
      </w:r>
    </w:p>
    <w:p w14:paraId="4388F73C" w14:textId="77777777" w:rsidR="00794539" w:rsidRPr="008D4E81" w:rsidRDefault="00794539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78819122" w14:textId="77777777" w:rsidR="00794539" w:rsidRPr="008D4E81" w:rsidRDefault="00794539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1DA9CB7A" w14:textId="77777777" w:rsidR="00794539" w:rsidRPr="008D4E81" w:rsidRDefault="00794539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15EFC032" w14:textId="77777777" w:rsidR="00794539" w:rsidRPr="008D4E81" w:rsidRDefault="00794539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29ACEC79" w14:textId="77777777" w:rsidR="00794539" w:rsidRDefault="00794539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1398F3F5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6DD3CACE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31989D13" w14:textId="77777777" w:rsidR="00794539" w:rsidRDefault="00794539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46CEA902" w14:textId="77777777" w:rsidR="00794539" w:rsidRDefault="00794539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1369A08" w14:textId="77777777" w:rsidR="00794539" w:rsidRPr="00401902" w:rsidRDefault="00794539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69F89B2C" w14:textId="77777777" w:rsidR="00794539" w:rsidRDefault="00794539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0165D030" w14:textId="77777777" w:rsidR="00794539" w:rsidRDefault="00794539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39F075D0" w14:textId="77777777" w:rsidR="00794539" w:rsidRPr="0015252D" w:rsidRDefault="00794539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58E48521" w14:textId="77777777" w:rsidR="00794539" w:rsidRPr="00EE1418" w:rsidRDefault="00794539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51D41CC0" w14:textId="77777777" w:rsidR="00794539" w:rsidRDefault="00794539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515FE2D1" w14:textId="77777777" w:rsidR="00794539" w:rsidRDefault="00794539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668D496F" w14:textId="77777777" w:rsidR="00794539" w:rsidRDefault="00794539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55471B89" w14:textId="77777777" w:rsidR="00794539" w:rsidRPr="00FD6D14" w:rsidRDefault="00794539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23F84C69" w14:textId="77777777" w:rsidR="00794539" w:rsidRPr="00B466D0" w:rsidRDefault="00794539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/>
          <w:b/>
          <w:noProof/>
          <w:sz w:val="24"/>
          <w:szCs w:val="24"/>
        </w:rPr>
        <w:t>TT SIPS DUN SUR AURON 1</w:t>
      </w:r>
    </w:p>
    <w:p w14:paraId="0798125E" w14:textId="77777777" w:rsidR="00794539" w:rsidRPr="00B466D0" w:rsidRDefault="00794539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700558CB" w14:textId="77777777" w:rsidR="00794539" w:rsidRDefault="00794539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182C49E0" w14:textId="77777777" w:rsidR="00794539" w:rsidRPr="00D2290D" w:rsidRDefault="00794539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761AE007" w14:textId="77777777" w:rsidR="00794539" w:rsidRPr="005620A1" w:rsidRDefault="00794539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ENT. CHAINGY / MEUNG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00115B97" w14:textId="77777777" w:rsidR="00794539" w:rsidRPr="005620A1" w:rsidRDefault="0079453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34F36AD3" w14:textId="77777777" w:rsidR="00794539" w:rsidRPr="00FE7EED" w:rsidRDefault="00794539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7955F89E" w14:textId="77777777" w:rsidR="00794539" w:rsidRPr="00FE7EED" w:rsidRDefault="0079453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22FB650" w14:textId="77777777" w:rsidR="00794539" w:rsidRPr="00FE7EED" w:rsidRDefault="00794539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TT SIPS DUN SUR AURON 1</w:t>
      </w:r>
    </w:p>
    <w:p w14:paraId="2B721113" w14:textId="77777777" w:rsidR="00794539" w:rsidRPr="00FE7EED" w:rsidRDefault="0079453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5205E30A" w14:textId="77777777" w:rsidR="00794539" w:rsidRPr="00FE7EED" w:rsidRDefault="00794539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R3</w:t>
      </w:r>
    </w:p>
    <w:p w14:paraId="46E3C801" w14:textId="77777777" w:rsidR="00794539" w:rsidRPr="00FE7EED" w:rsidRDefault="00794539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2B7CB23F" w14:textId="77777777" w:rsidR="00794539" w:rsidRPr="00FE7EED" w:rsidRDefault="00794539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69CED33B" w14:textId="77777777" w:rsidR="00794539" w:rsidRPr="00FE7EED" w:rsidRDefault="00794539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3E8A6F0D" w14:textId="77777777" w:rsidR="00794539" w:rsidRDefault="00794539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5FD31FC9" w14:textId="77777777" w:rsidR="00794539" w:rsidRPr="00D2290D" w:rsidRDefault="0079453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1774899" w14:textId="77777777" w:rsidR="00794539" w:rsidRPr="00D2290D" w:rsidRDefault="0079453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828E29C" w14:textId="77777777" w:rsidR="00794539" w:rsidRDefault="0079453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38A4A05" w14:textId="77777777" w:rsidR="00794539" w:rsidRDefault="0079453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B46895F" w14:textId="77777777" w:rsidR="00794539" w:rsidRDefault="0079453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C10B62F" w14:textId="77777777" w:rsidR="00794539" w:rsidRDefault="0079453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82A1D84" w14:textId="77777777" w:rsidR="00794539" w:rsidRPr="00D2290D" w:rsidRDefault="0079453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2BB0EEB" w14:textId="77777777" w:rsidR="00794539" w:rsidRPr="00D2290D" w:rsidRDefault="0079453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D382F88" w14:textId="77777777" w:rsidR="00794539" w:rsidRPr="00D2290D" w:rsidRDefault="0079453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F842616" w14:textId="77777777" w:rsidR="00794539" w:rsidRPr="00D2290D" w:rsidRDefault="0079453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BB5DDE0" w14:textId="77777777" w:rsidR="00794539" w:rsidRDefault="0079453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B0DC9F2" w14:textId="77777777" w:rsidR="00794539" w:rsidRDefault="0079453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7B090E25" w14:textId="77777777" w:rsidR="00794539" w:rsidRDefault="0079453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25709B5A" w14:textId="77777777" w:rsidR="00794539" w:rsidRDefault="00794539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6C04938D" w14:textId="77777777" w:rsidR="00794539" w:rsidRPr="00FC12F0" w:rsidRDefault="00794539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69D697C" w14:textId="77777777" w:rsidR="00794539" w:rsidRPr="005620A1" w:rsidRDefault="00794539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CHAINGY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BOUVET Sylvain</w:t>
      </w:r>
    </w:p>
    <w:p w14:paraId="5FE464D4" w14:textId="77777777" w:rsidR="00794539" w:rsidRPr="008D4E81" w:rsidRDefault="00794539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57FD0E5A" w14:textId="77777777" w:rsidR="00794539" w:rsidRDefault="00794539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794539" w:rsidSect="00794539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221C7DC5" w14:textId="77777777" w:rsidR="00794539" w:rsidRPr="008D4E81" w:rsidRDefault="00794539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794539" w:rsidRPr="008D4E81" w:rsidSect="00794539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245B5" w14:textId="77777777" w:rsidR="003B5271" w:rsidRDefault="003B5271">
      <w:r>
        <w:separator/>
      </w:r>
    </w:p>
  </w:endnote>
  <w:endnote w:type="continuationSeparator" w:id="0">
    <w:p w14:paraId="15E48DC6" w14:textId="77777777" w:rsidR="003B5271" w:rsidRDefault="003B5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DAA12" w14:textId="77777777" w:rsidR="003B5271" w:rsidRDefault="003B5271">
      <w:r>
        <w:separator/>
      </w:r>
    </w:p>
  </w:footnote>
  <w:footnote w:type="continuationSeparator" w:id="0">
    <w:p w14:paraId="2952B1D5" w14:textId="77777777" w:rsidR="003B5271" w:rsidRDefault="003B52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1103960079">
    <w:abstractNumId w:val="1"/>
  </w:num>
  <w:num w:numId="2" w16cid:durableId="455299344">
    <w:abstractNumId w:val="1"/>
  </w:num>
  <w:num w:numId="3" w16cid:durableId="579995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271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4539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5"/>
    <o:shapelayout v:ext="edit">
      <o:idmap v:ext="edit" data="1"/>
    </o:shapelayout>
  </w:shapeDefaults>
  <w:decimalSymbol w:val=","/>
  <w:listSeparator w:val=";"/>
  <w14:docId w14:val="639F3171"/>
  <w15:chartTrackingRefBased/>
  <w15:docId w15:val="{03135A7D-290E-44BB-8E2C-6DDED4600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0</TotalTime>
  <Pages>2</Pages>
  <Words>581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2026-10-12T07:18:00Z</dcterms:created>
  <dcterms:modified xsi:type="dcterms:W3CDTF">2026-10-12T07:18:00Z</dcterms:modified>
  <cp:contentStatus/>
</cp:coreProperties>
</file>