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46E76" w14:textId="77777777" w:rsidR="00B1564E" w:rsidRPr="00AA7023" w:rsidRDefault="00B1564E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28E9496" w14:textId="77777777" w:rsidR="00B1564E" w:rsidRPr="00EE1418" w:rsidRDefault="00B1564E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2E711BD" w14:textId="77777777" w:rsidR="00B1564E" w:rsidRDefault="00B1564E" w:rsidP="003F35AB">
      <w:pPr>
        <w:pStyle w:val="NormalWeb"/>
      </w:pPr>
      <w:r>
        <w:rPr>
          <w:noProof/>
        </w:rPr>
        <w:pict w14:anchorId="35D4D9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1B4A59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6C4F970E" w14:textId="77777777" w:rsidR="00B1564E" w:rsidRDefault="00B1564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462F543" w14:textId="77777777" w:rsidR="00B1564E" w:rsidRDefault="00B1564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367EAE0" w14:textId="77777777" w:rsidR="00B1564E" w:rsidRPr="00401902" w:rsidRDefault="00B1564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05A051EF" w14:textId="77777777" w:rsidR="00B1564E" w:rsidRDefault="00B1564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7274023B" w14:textId="77777777" w:rsidR="00B1564E" w:rsidRDefault="00B1564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7868B6A" w14:textId="77777777" w:rsidR="00B1564E" w:rsidRDefault="00B1564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F9F569F" w14:textId="77777777" w:rsidR="00B1564E" w:rsidRPr="00AA7023" w:rsidRDefault="00B1564E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ECAE7EF" w14:textId="77777777" w:rsidR="00B1564E" w:rsidRPr="00EE1418" w:rsidRDefault="00B1564E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9306AF5" w14:textId="77777777" w:rsidR="00B1564E" w:rsidRPr="0042336D" w:rsidRDefault="00B1564E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183F625" w14:textId="77777777" w:rsidR="00B1564E" w:rsidRDefault="00B1564E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E86CBAB" w14:textId="77777777" w:rsidR="00B1564E" w:rsidRDefault="00B1564E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LAGUETTE Murièle</w:t>
      </w:r>
      <w:r>
        <w:rPr>
          <w:b/>
          <w:sz w:val="16"/>
          <w:szCs w:val="16"/>
        </w:rPr>
        <w:t xml:space="preserve"> </w:t>
      </w:r>
    </w:p>
    <w:p w14:paraId="4440646B" w14:textId="77777777" w:rsidR="00B1564E" w:rsidRPr="00720F4B" w:rsidRDefault="00B1564E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5593C1A" w14:textId="77777777" w:rsidR="00B1564E" w:rsidRPr="006719A3" w:rsidRDefault="00B1564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B63AC79" w14:textId="77777777" w:rsidR="00B1564E" w:rsidRPr="0042336D" w:rsidRDefault="00B1564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9DCA80D" w14:textId="77777777" w:rsidR="00B1564E" w:rsidRPr="006719A3" w:rsidRDefault="00B1564E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127CB92" w14:textId="77777777" w:rsidR="00B1564E" w:rsidRPr="003E7C18" w:rsidRDefault="00B1564E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EB97981" w14:textId="77777777" w:rsidR="00B1564E" w:rsidRDefault="00B1564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C771F0F" w14:textId="77777777" w:rsidR="00B1564E" w:rsidRPr="00912D40" w:rsidRDefault="00B1564E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0EF4A15" w14:textId="77777777" w:rsidR="00B1564E" w:rsidRDefault="00B1564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6F9D3FB" w14:textId="77777777" w:rsidR="00B1564E" w:rsidRPr="0042336D" w:rsidRDefault="00B1564E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2946218C" w14:textId="77777777" w:rsidR="00B1564E" w:rsidRPr="00912D40" w:rsidRDefault="00B1564E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281B7C7" w14:textId="77777777" w:rsidR="00B1564E" w:rsidRDefault="00B1564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4573FE72" w14:textId="77777777" w:rsidR="00B1564E" w:rsidRDefault="00B1564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0DF53B41" w14:textId="77777777" w:rsidR="00B1564E" w:rsidRPr="00895385" w:rsidRDefault="00B1564E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13EEDCF2" w14:textId="77777777" w:rsidR="00B1564E" w:rsidRPr="008D4E81" w:rsidRDefault="00B1564E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04450757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SUD LOIRE TT 45 2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ENT. EPERNON / BAILLEAU LE PIN 1</w:t>
      </w:r>
    </w:p>
    <w:p w14:paraId="4D9EE975" w14:textId="77777777" w:rsidR="00B1564E" w:rsidRPr="008D4E81" w:rsidRDefault="00B1564E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46F1A86" w14:textId="77777777" w:rsidR="00B1564E" w:rsidRDefault="00B1564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15596B89" w14:textId="77777777" w:rsidR="00B1564E" w:rsidRPr="0042336D" w:rsidRDefault="00B1564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227F2CFB" w14:textId="77777777" w:rsidR="00B1564E" w:rsidRDefault="00B1564E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03ED543B" w14:textId="77777777" w:rsidR="00B1564E" w:rsidRPr="00895385" w:rsidRDefault="00B1564E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42C51401" w14:textId="77777777" w:rsidR="00B1564E" w:rsidRPr="0042336D" w:rsidRDefault="00B1564E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Andre Champault  45590 St Cyr En Val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ST CYR EN VAL</w:t>
      </w:r>
    </w:p>
    <w:p w14:paraId="1D9D4986" w14:textId="77777777" w:rsidR="00B1564E" w:rsidRPr="0042336D" w:rsidRDefault="00B1564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Specifique Tt</w:t>
      </w:r>
    </w:p>
    <w:p w14:paraId="361A6762" w14:textId="77777777" w:rsidR="00B1564E" w:rsidRPr="0042336D" w:rsidRDefault="00B1564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DFCDBF1" w14:textId="77777777" w:rsidR="00B1564E" w:rsidRPr="0042336D" w:rsidRDefault="00B1564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88E6F03" w14:textId="77777777" w:rsidR="00B1564E" w:rsidRDefault="00B1564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6B45A459" w14:textId="77777777" w:rsidR="00B1564E" w:rsidRDefault="00B1564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9BED780" w14:textId="77777777" w:rsidR="00B1564E" w:rsidRPr="00922693" w:rsidRDefault="00B1564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SUD LOIRE TT 45</w:t>
      </w:r>
    </w:p>
    <w:p w14:paraId="595E3C5D" w14:textId="77777777" w:rsidR="00B1564E" w:rsidRPr="00922693" w:rsidRDefault="00B1564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0F3EA716" w14:textId="77777777" w:rsidR="00B1564E" w:rsidRPr="00922693" w:rsidRDefault="00B1564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09 72 31 09 07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contact@sltt45.fr</w:t>
      </w:r>
    </w:p>
    <w:p w14:paraId="719CAEA9" w14:textId="77777777" w:rsidR="00B1564E" w:rsidRPr="00922693" w:rsidRDefault="00B1564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2E58807" w14:textId="77777777" w:rsidR="00B1564E" w:rsidRPr="00922693" w:rsidRDefault="00B1564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AA0271E" w14:textId="77777777" w:rsidR="00B1564E" w:rsidRDefault="00B1564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4D099B0A" w14:textId="77777777" w:rsidR="00B1564E" w:rsidRPr="00912D40" w:rsidRDefault="00B1564E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48DB31E" w14:textId="77777777" w:rsidR="00B1564E" w:rsidRPr="00912D40" w:rsidRDefault="00B1564E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B1D2944" w14:textId="77777777" w:rsidR="00B1564E" w:rsidRDefault="00B1564E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38C4E55A" w14:textId="77777777" w:rsidR="00B1564E" w:rsidRPr="00C53058" w:rsidRDefault="00B1564E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749F8AC1" w14:textId="77777777" w:rsidR="00B1564E" w:rsidRPr="00912D40" w:rsidRDefault="00B1564E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279AFEE2" w14:textId="77777777" w:rsidR="00B1564E" w:rsidRPr="00805C7B" w:rsidRDefault="00B1564E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0030E5D1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6EED41DD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F04AB4F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12CA67B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8FB79AC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277B624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5936A42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3601E06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96CA0ED" w14:textId="77777777" w:rsidR="00B1564E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7666849" w14:textId="77777777" w:rsidR="00B1564E" w:rsidRPr="00EE1418" w:rsidRDefault="00B1564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EBB773C" w14:textId="77777777" w:rsidR="00B1564E" w:rsidRDefault="00B1564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A40EE44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80175D4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76D3E3AE" w14:textId="77777777" w:rsidR="00B1564E" w:rsidRDefault="00B1564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9D274E9" w14:textId="77777777" w:rsidR="00B1564E" w:rsidRDefault="00B1564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9DBDB4C" w14:textId="77777777" w:rsidR="00B1564E" w:rsidRPr="00401902" w:rsidRDefault="00B1564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8DA13EA" w14:textId="77777777" w:rsidR="00B1564E" w:rsidRDefault="00B1564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13AA6B0" w14:textId="77777777" w:rsidR="00B1564E" w:rsidRDefault="00B1564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2198DFF" w14:textId="77777777" w:rsidR="00B1564E" w:rsidRDefault="00B1564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969443C" w14:textId="77777777" w:rsidR="00B1564E" w:rsidRPr="00AA7023" w:rsidRDefault="00B1564E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766B680B" w14:textId="77777777" w:rsidR="00B1564E" w:rsidRPr="00EE1418" w:rsidRDefault="00B1564E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1835B52" w14:textId="77777777" w:rsidR="00B1564E" w:rsidRDefault="00B1564E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7530CDC" w14:textId="77777777" w:rsidR="00B1564E" w:rsidRDefault="00B1564E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48215D57" w14:textId="77777777" w:rsidR="00B1564E" w:rsidRPr="007C6334" w:rsidRDefault="00B1564E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306B18A" w14:textId="77777777" w:rsidR="00B1564E" w:rsidRPr="00912D40" w:rsidRDefault="00B1564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72D5DA4A" w14:textId="77777777" w:rsidR="00B1564E" w:rsidRDefault="00B1564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1243CF3" w14:textId="77777777" w:rsidR="00B1564E" w:rsidRDefault="00B1564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642F7B1" w14:textId="77777777" w:rsidR="00B1564E" w:rsidRDefault="00B1564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2250ABB" w14:textId="77777777" w:rsidR="00B1564E" w:rsidRPr="0058257B" w:rsidRDefault="00B1564E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LAGUETTE Murièle</w:t>
      </w:r>
      <w:r>
        <w:rPr>
          <w:sz w:val="16"/>
          <w:szCs w:val="16"/>
        </w:rPr>
        <w:tab/>
      </w:r>
    </w:p>
    <w:p w14:paraId="22198213" w14:textId="77777777" w:rsidR="00B1564E" w:rsidRDefault="00B1564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79FDA16" w14:textId="77777777" w:rsidR="00B1564E" w:rsidRPr="00912D40" w:rsidRDefault="00B1564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A7E46E5" w14:textId="77777777" w:rsidR="00B1564E" w:rsidRPr="006E7CC6" w:rsidRDefault="00B1564E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273 rue Raymonde Tillon</w:t>
      </w:r>
    </w:p>
    <w:p w14:paraId="3972B547" w14:textId="77777777" w:rsidR="00B1564E" w:rsidRPr="00912D40" w:rsidRDefault="00B1564E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0A148D4" w14:textId="77777777" w:rsidR="00B1564E" w:rsidRDefault="00B1564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45770 SARAN</w:t>
      </w:r>
    </w:p>
    <w:p w14:paraId="46738CEF" w14:textId="77777777" w:rsidR="00B1564E" w:rsidRDefault="00B1564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59F29533" w14:textId="77777777" w:rsidR="00B1564E" w:rsidRPr="00912D40" w:rsidRDefault="00B1564E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A52ABCE" w14:textId="77777777" w:rsidR="00B1564E" w:rsidRDefault="00B1564E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06 50 80 72 48</w:t>
      </w:r>
    </w:p>
    <w:p w14:paraId="6095D55A" w14:textId="77777777" w:rsidR="00B1564E" w:rsidRPr="00912D40" w:rsidRDefault="00B1564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F26BD87" w14:textId="77777777" w:rsidR="00B1564E" w:rsidRDefault="00B1564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Ping St Jean 45</w:t>
      </w:r>
    </w:p>
    <w:p w14:paraId="3C41CA19" w14:textId="77777777" w:rsidR="00B1564E" w:rsidRPr="00912D40" w:rsidRDefault="00B1564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2F2E3D8" w14:textId="77777777" w:rsidR="00B1564E" w:rsidRDefault="00B1564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4521397</w:t>
      </w:r>
    </w:p>
    <w:p w14:paraId="7B1BA93C" w14:textId="77777777" w:rsidR="00B1564E" w:rsidRPr="00912D40" w:rsidRDefault="00B1564E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F3865D8" w14:textId="77777777" w:rsidR="00B1564E" w:rsidRDefault="00B1564E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1A803D5" w14:textId="77777777" w:rsidR="00B1564E" w:rsidRPr="00912D40" w:rsidRDefault="00B1564E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5A7DFAB" w14:textId="77777777" w:rsidR="00B1564E" w:rsidRDefault="00B1564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43C5C12" w14:textId="77777777" w:rsidR="00B1564E" w:rsidRDefault="00B1564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AA4D3D0" w14:textId="77777777" w:rsidR="00B1564E" w:rsidRPr="00912D40" w:rsidRDefault="00B1564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05EB205" w14:textId="77777777" w:rsidR="00B1564E" w:rsidRPr="00912D40" w:rsidRDefault="00B1564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BE05364" w14:textId="77777777" w:rsidR="00B1564E" w:rsidRDefault="00B1564E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ST CYR EN VAL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47EBFA8B" w14:textId="77777777" w:rsidR="00B1564E" w:rsidRPr="00912D40" w:rsidRDefault="00B1564E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42F790D2" w14:textId="77777777" w:rsidR="00B1564E" w:rsidRDefault="00B1564E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E7B9877" w14:textId="77777777" w:rsidR="00B1564E" w:rsidRPr="00912D40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694CE58" w14:textId="77777777" w:rsidR="00B1564E" w:rsidRPr="00912D40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5BCD9E4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8FFC416" w14:textId="77777777" w:rsidR="00B1564E" w:rsidRPr="00912D40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7126C09" w14:textId="77777777" w:rsidR="00B1564E" w:rsidRPr="00912D40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8C792A0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2B1218AA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4E3CD57A" w14:textId="77777777" w:rsidR="00B1564E" w:rsidRPr="00B7649E" w:rsidRDefault="00B1564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0ED68257" w14:textId="77777777" w:rsidR="00B1564E" w:rsidRPr="00B7649E" w:rsidRDefault="00B1564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652EEFD" w14:textId="77777777" w:rsidR="00B1564E" w:rsidRPr="00B7649E" w:rsidRDefault="00B1564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6A74045" w14:textId="77777777" w:rsidR="00B1564E" w:rsidRPr="00B7649E" w:rsidRDefault="00B1564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1959612C" w14:textId="77777777" w:rsidR="00B1564E" w:rsidRDefault="00B1564E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2B50D98B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7B68608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040C743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290D77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F64394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F8B6B31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29C1C40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F4C135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A4CEB1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69A3E3C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65246C9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724F56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5A4033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5DD9F1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57EBE4F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578250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2F17F2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B6736F" w14:textId="77777777" w:rsidR="00B1564E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773EF7" w14:textId="77777777" w:rsidR="00B1564E" w:rsidRPr="00CE0C40" w:rsidRDefault="00B1564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6B77B2C" w14:textId="77777777" w:rsidR="00B1564E" w:rsidRDefault="00B1564E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7FD20F9" w14:textId="77777777" w:rsidR="00B1564E" w:rsidRDefault="00B1564E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B1564E" w:rsidSect="00B1564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4E6D012" w14:textId="77777777" w:rsidR="00B1564E" w:rsidRPr="004D2648" w:rsidRDefault="00B1564E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5C8ED53" w14:textId="77777777" w:rsidR="00B1564E" w:rsidRPr="00EE1418" w:rsidRDefault="00B1564E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8455821" w14:textId="77777777" w:rsidR="00B1564E" w:rsidRDefault="00B1564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048F2A5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9918952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14BE9DFE" w14:textId="77777777" w:rsidR="00B1564E" w:rsidRDefault="00B1564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FBFE58C" w14:textId="77777777" w:rsidR="00B1564E" w:rsidRDefault="00B1564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FD6289E" w14:textId="77777777" w:rsidR="00B1564E" w:rsidRPr="00401902" w:rsidRDefault="00B1564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752AEB4" w14:textId="77777777" w:rsidR="00B1564E" w:rsidRDefault="00B1564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A04D229" w14:textId="77777777" w:rsidR="00B1564E" w:rsidRDefault="00B1564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5FF2D28" w14:textId="77777777" w:rsidR="00B1564E" w:rsidRPr="00AA7023" w:rsidRDefault="00B1564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974558F" w14:textId="77777777" w:rsidR="00B1564E" w:rsidRPr="00EE1418" w:rsidRDefault="00B1564E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F033CDE" w14:textId="77777777" w:rsidR="00B1564E" w:rsidRPr="00F6138C" w:rsidRDefault="00B1564E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A42FC66" w14:textId="77777777" w:rsidR="00B1564E" w:rsidRDefault="00B1564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6D9902D" w14:textId="77777777" w:rsidR="00B1564E" w:rsidRDefault="00B1564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37CCDE3" w14:textId="77777777" w:rsidR="00B1564E" w:rsidRPr="00FD6D14" w:rsidRDefault="00B1564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55F35880" w14:textId="77777777" w:rsidR="00B1564E" w:rsidRPr="00B34D61" w:rsidRDefault="00B1564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SUD LOIRE TT 45 2</w:t>
      </w:r>
    </w:p>
    <w:p w14:paraId="73971AF0" w14:textId="77777777" w:rsidR="00B1564E" w:rsidRPr="00B34D61" w:rsidRDefault="00B1564E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6F14D5F" w14:textId="77777777" w:rsidR="00B1564E" w:rsidRDefault="00B1564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231E371" w14:textId="77777777" w:rsidR="00B1564E" w:rsidRPr="00D2290D" w:rsidRDefault="00B1564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EEF4D26" w14:textId="77777777" w:rsidR="00B1564E" w:rsidRPr="005620A1" w:rsidRDefault="00B1564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D6FA89C" w14:textId="77777777" w:rsidR="00B1564E" w:rsidRPr="005620A1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FA4419C" w14:textId="77777777" w:rsidR="00B1564E" w:rsidRPr="00FE7EED" w:rsidRDefault="00B1564E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B75EED0" w14:textId="77777777" w:rsidR="00B1564E" w:rsidRPr="00FE7EED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6578631" w14:textId="77777777" w:rsidR="00B1564E" w:rsidRPr="00FE7EED" w:rsidRDefault="00B1564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ENT. EPERNON / BAILLEAU LE PIN 1</w:t>
      </w:r>
    </w:p>
    <w:p w14:paraId="76C3DD77" w14:textId="77777777" w:rsidR="00B1564E" w:rsidRPr="00FE7EED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3140C00" w14:textId="77777777" w:rsidR="00B1564E" w:rsidRPr="00FE7EED" w:rsidRDefault="00B1564E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R1</w:t>
      </w:r>
    </w:p>
    <w:p w14:paraId="431D39E3" w14:textId="77777777" w:rsidR="00B1564E" w:rsidRPr="00FE7EED" w:rsidRDefault="00B1564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34283CB" w14:textId="77777777" w:rsidR="00B1564E" w:rsidRPr="00FE7EED" w:rsidRDefault="00B1564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39C6E3C7" w14:textId="77777777" w:rsidR="00B1564E" w:rsidRPr="00FE7EED" w:rsidRDefault="00B1564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E1D2BC0" w14:textId="77777777" w:rsidR="00B1564E" w:rsidRDefault="00B1564E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60243226" w14:textId="77777777" w:rsidR="00B1564E" w:rsidRPr="00D2290D" w:rsidRDefault="00B1564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7A4CDFE" w14:textId="77777777" w:rsidR="00B1564E" w:rsidRDefault="00B1564E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387F8295" w14:textId="77777777" w:rsidR="00B1564E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0EC16AE5" w14:textId="77777777" w:rsidR="00B1564E" w:rsidRPr="004C0F9D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D2E81B9" w14:textId="77777777" w:rsidR="00B1564E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C336853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B363B5B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A8FC7A2" w14:textId="77777777" w:rsidR="00B1564E" w:rsidRPr="00FC12F0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8EA66D2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3775F62" w14:textId="77777777" w:rsidR="00B1564E" w:rsidRPr="005620A1" w:rsidRDefault="00B1564E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LAGUETTE Murièle</w:t>
      </w:r>
    </w:p>
    <w:p w14:paraId="6592E4F4" w14:textId="77777777" w:rsidR="00B1564E" w:rsidRPr="008D4E81" w:rsidRDefault="00B1564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F6640E0" w14:textId="77777777" w:rsidR="00B1564E" w:rsidRPr="008D4E81" w:rsidRDefault="00B1564E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0D3C238" w14:textId="77777777" w:rsidR="00B1564E" w:rsidRPr="008D4E81" w:rsidRDefault="00B1564E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6CEA6F2" w14:textId="77777777" w:rsidR="00B1564E" w:rsidRPr="008D4E81" w:rsidRDefault="00B1564E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0E7927D" w14:textId="77777777" w:rsidR="00B1564E" w:rsidRDefault="00B1564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F4DDF7D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98389F1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62D0CE56" w14:textId="77777777" w:rsidR="00B1564E" w:rsidRDefault="00B1564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F889879" w14:textId="77777777" w:rsidR="00B1564E" w:rsidRDefault="00B1564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64E54FD" w14:textId="77777777" w:rsidR="00B1564E" w:rsidRPr="00401902" w:rsidRDefault="00B1564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7EEBB9EC" w14:textId="77777777" w:rsidR="00B1564E" w:rsidRDefault="00B1564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4487DF5" w14:textId="77777777" w:rsidR="00B1564E" w:rsidRDefault="00B1564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C14F725" w14:textId="77777777" w:rsidR="00B1564E" w:rsidRPr="0015252D" w:rsidRDefault="00B1564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2B5A29CC" w14:textId="77777777" w:rsidR="00B1564E" w:rsidRPr="00EE1418" w:rsidRDefault="00B1564E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D024B67" w14:textId="77777777" w:rsidR="00B1564E" w:rsidRDefault="00B1564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C139586" w14:textId="77777777" w:rsidR="00B1564E" w:rsidRDefault="00B1564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65BE6C2" w14:textId="77777777" w:rsidR="00B1564E" w:rsidRDefault="00B1564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EB07957" w14:textId="77777777" w:rsidR="00B1564E" w:rsidRPr="00FD6D14" w:rsidRDefault="00B1564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532BE8C7" w14:textId="77777777" w:rsidR="00B1564E" w:rsidRPr="00B466D0" w:rsidRDefault="00B1564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ENT. EPERNON / BAILLEAU LE PIN 1</w:t>
      </w:r>
    </w:p>
    <w:p w14:paraId="568E02F7" w14:textId="77777777" w:rsidR="00B1564E" w:rsidRPr="00B466D0" w:rsidRDefault="00B1564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114B46B" w14:textId="77777777" w:rsidR="00B1564E" w:rsidRDefault="00B1564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25A3BEC" w14:textId="77777777" w:rsidR="00B1564E" w:rsidRPr="00D2290D" w:rsidRDefault="00B1564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AB99869" w14:textId="77777777" w:rsidR="00B1564E" w:rsidRPr="005620A1" w:rsidRDefault="00B1564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D18DF84" w14:textId="77777777" w:rsidR="00B1564E" w:rsidRPr="005620A1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E43AFF5" w14:textId="77777777" w:rsidR="00B1564E" w:rsidRPr="00FE7EED" w:rsidRDefault="00B1564E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5C21E27" w14:textId="77777777" w:rsidR="00B1564E" w:rsidRPr="00FE7EED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30B70F8" w14:textId="77777777" w:rsidR="00B1564E" w:rsidRPr="00FE7EED" w:rsidRDefault="00B1564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ENT. EPERNON / BAILLEAU LE PIN 1</w:t>
      </w:r>
    </w:p>
    <w:p w14:paraId="78F9B9C6" w14:textId="77777777" w:rsidR="00B1564E" w:rsidRPr="00FE7EED" w:rsidRDefault="00B1564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F58DF69" w14:textId="77777777" w:rsidR="00B1564E" w:rsidRPr="00FE7EED" w:rsidRDefault="00B1564E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R1</w:t>
      </w:r>
    </w:p>
    <w:p w14:paraId="2F7F8A00" w14:textId="77777777" w:rsidR="00B1564E" w:rsidRPr="00FE7EED" w:rsidRDefault="00B1564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ADDE715" w14:textId="77777777" w:rsidR="00B1564E" w:rsidRPr="00FE7EED" w:rsidRDefault="00B1564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3DF6FC9A" w14:textId="77777777" w:rsidR="00B1564E" w:rsidRPr="00FE7EED" w:rsidRDefault="00B1564E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7456FF8" w14:textId="77777777" w:rsidR="00B1564E" w:rsidRDefault="00B1564E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DE556A2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2396103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E4B99F7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55E6588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169F337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A45287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FF052B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C7633D7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DAF8430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6F1169" w14:textId="77777777" w:rsidR="00B1564E" w:rsidRPr="00D2290D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CFBB93F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FFE6008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CB6EAF2" w14:textId="77777777" w:rsidR="00B1564E" w:rsidRDefault="00B1564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060302A" w14:textId="77777777" w:rsidR="00B1564E" w:rsidRDefault="00B1564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524849D" w14:textId="77777777" w:rsidR="00B1564E" w:rsidRPr="00FC12F0" w:rsidRDefault="00B1564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5004E35" w14:textId="77777777" w:rsidR="00B1564E" w:rsidRPr="005620A1" w:rsidRDefault="00B1564E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LAGUETTE Murièle</w:t>
      </w:r>
    </w:p>
    <w:p w14:paraId="17C5128F" w14:textId="77777777" w:rsidR="00B1564E" w:rsidRPr="008D4E81" w:rsidRDefault="00B1564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E65C07A" w14:textId="77777777" w:rsidR="00B1564E" w:rsidRDefault="00B1564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B1564E" w:rsidSect="00B1564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09601EE" w14:textId="77777777" w:rsidR="00B1564E" w:rsidRPr="008D4E81" w:rsidRDefault="00B1564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B1564E" w:rsidRPr="008D4E81" w:rsidSect="00B1564E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1F48" w14:textId="77777777" w:rsidR="004B4636" w:rsidRDefault="004B4636">
      <w:r>
        <w:separator/>
      </w:r>
    </w:p>
  </w:endnote>
  <w:endnote w:type="continuationSeparator" w:id="0">
    <w:p w14:paraId="677C89F3" w14:textId="77777777" w:rsidR="004B4636" w:rsidRDefault="004B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7D3F" w14:textId="77777777" w:rsidR="004B4636" w:rsidRDefault="004B4636">
      <w:r>
        <w:separator/>
      </w:r>
    </w:p>
  </w:footnote>
  <w:footnote w:type="continuationSeparator" w:id="0">
    <w:p w14:paraId="24B5432A" w14:textId="77777777" w:rsidR="004B4636" w:rsidRDefault="004B4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46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64E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6B76BCDB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587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2026-10-12T07:25:00Z</dcterms:created>
  <dcterms:modified xsi:type="dcterms:W3CDTF">2026-10-12T07:25:00Z</dcterms:modified>
  <cp:contentStatus/>
</cp:coreProperties>
</file>