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48F63" w14:textId="77777777" w:rsidR="00B228CD" w:rsidRPr="00AA7023" w:rsidRDefault="00B228CD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438D8189" w14:textId="77777777" w:rsidR="00B228CD" w:rsidRPr="00EE1418" w:rsidRDefault="00B228CD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6AF43EE" w14:textId="77777777" w:rsidR="00B228CD" w:rsidRDefault="00B228CD" w:rsidP="003F35AB">
      <w:pPr>
        <w:pStyle w:val="NormalWeb"/>
      </w:pPr>
      <w:r>
        <w:rPr>
          <w:noProof/>
        </w:rPr>
        <w:pict w14:anchorId="08D7C7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59059077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738AF8D6" w14:textId="77777777" w:rsidR="00B228CD" w:rsidRDefault="00B228CD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5792899" w14:textId="77777777" w:rsidR="00B228CD" w:rsidRDefault="00B228CD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4173CFE" w14:textId="77777777" w:rsidR="00B228CD" w:rsidRPr="00401902" w:rsidRDefault="00B228CD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2CCDCF2A" w14:textId="77777777" w:rsidR="00B228CD" w:rsidRDefault="00B228CD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6E913F98" w14:textId="77777777" w:rsidR="00B228CD" w:rsidRDefault="00B228CD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541930B" w14:textId="77777777" w:rsidR="00B228CD" w:rsidRDefault="00B228CD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FB2EB55" w14:textId="77777777" w:rsidR="00B228CD" w:rsidRPr="00AA7023" w:rsidRDefault="00B228CD" w:rsidP="00AA7023">
      <w:pPr>
        <w:tabs>
          <w:tab w:val="left" w:pos="3828"/>
        </w:tabs>
        <w:jc w:val="both"/>
        <w:rPr>
          <w:rFonts w:ascii="Arial" w:hAnsi="Arial"/>
        </w:rPr>
      </w:pPr>
    </w:p>
    <w:p w14:paraId="1DFAE9A8" w14:textId="77777777" w:rsidR="00B228CD" w:rsidRPr="00EE1418" w:rsidRDefault="00B228CD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DE29A56" w14:textId="77777777" w:rsidR="00B228CD" w:rsidRPr="0042336D" w:rsidRDefault="00B228CD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3947B9F2" w14:textId="77777777" w:rsidR="00B228CD" w:rsidRDefault="00B228CD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0FB5578D" w14:textId="77777777" w:rsidR="00B228CD" w:rsidRDefault="00B228CD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b/>
          <w:noProof/>
          <w:color w:val="FF0000"/>
        </w:rPr>
        <w:t>LEPAGE René</w:t>
      </w:r>
      <w:r>
        <w:rPr>
          <w:b/>
          <w:sz w:val="16"/>
          <w:szCs w:val="16"/>
        </w:rPr>
        <w:t xml:space="preserve"> </w:t>
      </w:r>
    </w:p>
    <w:p w14:paraId="3AEC7F82" w14:textId="77777777" w:rsidR="00B228CD" w:rsidRPr="00720F4B" w:rsidRDefault="00B228CD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1DE47C6A" w14:textId="77777777" w:rsidR="00B228CD" w:rsidRPr="006719A3" w:rsidRDefault="00B228CD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6185AE58" w14:textId="77777777" w:rsidR="00B228CD" w:rsidRPr="0042336D" w:rsidRDefault="00B228CD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607E5CE1" w14:textId="77777777" w:rsidR="00B228CD" w:rsidRPr="006719A3" w:rsidRDefault="00B228CD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6ABE07B1" w14:textId="77777777" w:rsidR="00B228CD" w:rsidRPr="003E7C18" w:rsidRDefault="00B228CD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1739F6FB" w14:textId="77777777" w:rsidR="00B228CD" w:rsidRDefault="00B228CD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25C4C152" w14:textId="77777777" w:rsidR="00B228CD" w:rsidRPr="00912D40" w:rsidRDefault="00B228CD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08391ADE" w14:textId="77777777" w:rsidR="00B228CD" w:rsidRDefault="00B228CD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11C87358" w14:textId="77777777" w:rsidR="00B228CD" w:rsidRPr="0042336D" w:rsidRDefault="00B228CD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6A340D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Journée :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</w:t>
      </w:r>
    </w:p>
    <w:p w14:paraId="51FDAF64" w14:textId="77777777" w:rsidR="00B228CD" w:rsidRPr="00912D40" w:rsidRDefault="00B228CD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0C3E608E" w14:textId="77777777" w:rsidR="00B228CD" w:rsidRDefault="00B228CD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6A340D">
        <w:rPr>
          <w:noProof/>
          <w:sz w:val="16"/>
          <w:szCs w:val="16"/>
        </w:rPr>
        <w:t>R2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500AD72A" w14:textId="77777777" w:rsidR="00B228CD" w:rsidRDefault="00B228CD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4AED4D35" w14:textId="77777777" w:rsidR="00B228CD" w:rsidRPr="00895385" w:rsidRDefault="00B228CD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0CB7DA20" w14:textId="77777777" w:rsidR="00B228CD" w:rsidRPr="008D4E81" w:rsidRDefault="00B228CD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6A340D">
        <w:rPr>
          <w:noProof/>
          <w:sz w:val="16"/>
          <w:szCs w:val="16"/>
        </w:rPr>
        <w:t>04450757</w:t>
      </w:r>
      <w:r w:rsidRPr="008D4E81">
        <w:rPr>
          <w:sz w:val="16"/>
          <w:szCs w:val="16"/>
        </w:rPr>
        <w:t xml:space="preserve">   </w:t>
      </w:r>
      <w:r w:rsidRPr="006A340D">
        <w:rPr>
          <w:b/>
          <w:noProof/>
          <w:sz w:val="16"/>
          <w:szCs w:val="16"/>
        </w:rPr>
        <w:t>SUD LOIRE TT 45 3</w:t>
      </w:r>
      <w:r w:rsidRPr="008D4E81">
        <w:rPr>
          <w:b/>
          <w:sz w:val="16"/>
          <w:szCs w:val="16"/>
        </w:rPr>
        <w:tab/>
        <w:t xml:space="preserve">à     </w:t>
      </w:r>
      <w:r w:rsidRPr="006A340D">
        <w:rPr>
          <w:b/>
          <w:noProof/>
          <w:sz w:val="16"/>
          <w:szCs w:val="16"/>
        </w:rPr>
        <w:t>US ORLEANS TT 2</w:t>
      </w:r>
    </w:p>
    <w:p w14:paraId="0437B85F" w14:textId="77777777" w:rsidR="00B228CD" w:rsidRPr="008D4E81" w:rsidRDefault="00B228CD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68A8D792" w14:textId="77777777" w:rsidR="00B228CD" w:rsidRDefault="00B228CD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3062EBAF" w14:textId="77777777" w:rsidR="00B228CD" w:rsidRPr="0042336D" w:rsidRDefault="00B228CD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5DF864C6" w14:textId="77777777" w:rsidR="00B228CD" w:rsidRDefault="00B228CD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1D3EF5B8" w14:textId="77777777" w:rsidR="00B228CD" w:rsidRPr="00895385" w:rsidRDefault="00B228CD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13655C01" w14:textId="77777777" w:rsidR="00B228CD" w:rsidRPr="0042336D" w:rsidRDefault="00B228CD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Rue Andre Champault  45590 St Cyr En Val</w:t>
      </w:r>
      <w:r>
        <w:rPr>
          <w:sz w:val="16"/>
          <w:szCs w:val="16"/>
        </w:rPr>
        <w:t xml:space="preserve">    </w:t>
      </w:r>
      <w:r w:rsidRPr="006A340D">
        <w:rPr>
          <w:noProof/>
          <w:sz w:val="16"/>
          <w:szCs w:val="16"/>
        </w:rPr>
        <w:t>ST CYR EN VAL</w:t>
      </w:r>
    </w:p>
    <w:p w14:paraId="328742C5" w14:textId="77777777" w:rsidR="00B228CD" w:rsidRPr="0042336D" w:rsidRDefault="00B228CD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Salle Specifique Tt</w:t>
      </w:r>
    </w:p>
    <w:p w14:paraId="0A194015" w14:textId="77777777" w:rsidR="00B228CD" w:rsidRPr="0042336D" w:rsidRDefault="00B228CD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05BC282B" w14:textId="77777777" w:rsidR="00B228CD" w:rsidRPr="0042336D" w:rsidRDefault="00B228CD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1E5DB87D" w14:textId="77777777" w:rsidR="00B228CD" w:rsidRDefault="00B228C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0C7B561A" w14:textId="77777777" w:rsidR="00B228CD" w:rsidRDefault="00B228C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72A2C9E1" w14:textId="77777777" w:rsidR="00B228CD" w:rsidRPr="00922693" w:rsidRDefault="00B228CD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6A340D">
        <w:rPr>
          <w:noProof/>
          <w:sz w:val="16"/>
          <w:szCs w:val="16"/>
        </w:rPr>
        <w:t>SUD LOIRE TT 45</w:t>
      </w:r>
    </w:p>
    <w:p w14:paraId="6A27C3E8" w14:textId="77777777" w:rsidR="00B228CD" w:rsidRPr="00922693" w:rsidRDefault="00B228CD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12938F33" w14:textId="77777777" w:rsidR="00B228CD" w:rsidRPr="00922693" w:rsidRDefault="00B228CD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6A340D">
        <w:rPr>
          <w:rFonts w:ascii="Comic Sans MS" w:hAnsi="Comic Sans MS"/>
          <w:noProof/>
          <w:sz w:val="16"/>
          <w:szCs w:val="16"/>
        </w:rPr>
        <w:t>09 72 31 09 07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contact@sltt45.fr</w:t>
      </w:r>
    </w:p>
    <w:p w14:paraId="41E94AEE" w14:textId="77777777" w:rsidR="00B228CD" w:rsidRPr="00922693" w:rsidRDefault="00B228CD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2DEC572A" w14:textId="77777777" w:rsidR="00B228CD" w:rsidRPr="00922693" w:rsidRDefault="00B228C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5ED8C3C4" w14:textId="77777777" w:rsidR="00B228CD" w:rsidRDefault="00B228C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3CDB2A6B" w14:textId="77777777" w:rsidR="00B228CD" w:rsidRPr="00912D40" w:rsidRDefault="00B228CD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3EF71A25" w14:textId="77777777" w:rsidR="00B228CD" w:rsidRPr="00912D40" w:rsidRDefault="00B228CD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28B2DE07" w14:textId="77777777" w:rsidR="00B228CD" w:rsidRDefault="00B228CD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70FC6B30" w14:textId="77777777" w:rsidR="00B228CD" w:rsidRPr="00C53058" w:rsidRDefault="00B228CD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1EA8F691" w14:textId="77777777" w:rsidR="00B228CD" w:rsidRPr="00912D40" w:rsidRDefault="00B228CD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5307E254" w14:textId="77777777" w:rsidR="00B228CD" w:rsidRPr="00805C7B" w:rsidRDefault="00B228CD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70829F8F" w14:textId="77777777" w:rsidR="00B228CD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5E301221" w14:textId="77777777" w:rsidR="00B228CD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5346C74" w14:textId="77777777" w:rsidR="00B228CD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73190A1" w14:textId="77777777" w:rsidR="00B228CD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3865F4F" w14:textId="77777777" w:rsidR="00B228CD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503260E" w14:textId="77777777" w:rsidR="00B228CD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4D79E16" w14:textId="77777777" w:rsidR="00B228CD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ED871E8" w14:textId="77777777" w:rsidR="00B228CD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6096A8CC" w14:textId="77777777" w:rsidR="00B228CD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0ED679F2" w14:textId="77777777" w:rsidR="00B228CD" w:rsidRPr="00EE1418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5510F89A" w14:textId="77777777" w:rsidR="00B228CD" w:rsidRDefault="00B228C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4584079C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7524D877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27AEE392" w14:textId="77777777" w:rsidR="00B228CD" w:rsidRDefault="00B228CD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B5D16D3" w14:textId="77777777" w:rsidR="00B228CD" w:rsidRDefault="00B228CD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D41A519" w14:textId="77777777" w:rsidR="00B228CD" w:rsidRPr="00401902" w:rsidRDefault="00B228CD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071E14EC" w14:textId="77777777" w:rsidR="00B228CD" w:rsidRDefault="00B228C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8156792" w14:textId="77777777" w:rsidR="00B228CD" w:rsidRDefault="00B228C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8330A9A" w14:textId="77777777" w:rsidR="00B228CD" w:rsidRDefault="00B228C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92AA97C" w14:textId="77777777" w:rsidR="00B228CD" w:rsidRPr="00AA7023" w:rsidRDefault="00B228CD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34B4D755" w14:textId="77777777" w:rsidR="00B228CD" w:rsidRPr="00EE1418" w:rsidRDefault="00B228CD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18B5B731" w14:textId="77777777" w:rsidR="00B228CD" w:rsidRDefault="00B228CD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0E418814" w14:textId="77777777" w:rsidR="00B228CD" w:rsidRDefault="00B228CD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030E205D" w14:textId="77777777" w:rsidR="00B228CD" w:rsidRPr="007C6334" w:rsidRDefault="00B228CD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4FFC52FF" w14:textId="77777777" w:rsidR="00B228CD" w:rsidRPr="00912D40" w:rsidRDefault="00B228C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1E08D7DC" w14:textId="77777777" w:rsidR="00B228CD" w:rsidRDefault="00B228C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44DC785" w14:textId="77777777" w:rsidR="00B228CD" w:rsidRDefault="00B228C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46EC26C9" w14:textId="77777777" w:rsidR="00B228CD" w:rsidRDefault="00B228C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6C98D551" w14:textId="77777777" w:rsidR="00B228CD" w:rsidRPr="0058257B" w:rsidRDefault="00B228CD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LEPAGE René</w:t>
      </w:r>
      <w:r>
        <w:rPr>
          <w:sz w:val="16"/>
          <w:szCs w:val="16"/>
        </w:rPr>
        <w:tab/>
      </w:r>
    </w:p>
    <w:p w14:paraId="3E3C7EA2" w14:textId="77777777" w:rsidR="00B228CD" w:rsidRDefault="00B228CD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31D2F095" w14:textId="77777777" w:rsidR="00B228CD" w:rsidRPr="00912D40" w:rsidRDefault="00B228CD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046454E8" w14:textId="77777777" w:rsidR="00B228CD" w:rsidRPr="006E7CC6" w:rsidRDefault="00B228CD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551 route de Ferolles</w:t>
      </w:r>
    </w:p>
    <w:p w14:paraId="1819F46B" w14:textId="77777777" w:rsidR="00B228CD" w:rsidRPr="00912D40" w:rsidRDefault="00B228CD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36C25FD3" w14:textId="77777777" w:rsidR="00B228CD" w:rsidRDefault="00B228CD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6A340D">
        <w:rPr>
          <w:rFonts w:ascii="Futura Lt BT" w:hAnsi="Futura Lt BT"/>
          <w:noProof/>
          <w:sz w:val="16"/>
          <w:szCs w:val="16"/>
        </w:rPr>
        <w:t>45640 SANDILLON</w:t>
      </w:r>
    </w:p>
    <w:p w14:paraId="59E2E8E8" w14:textId="77777777" w:rsidR="00B228CD" w:rsidRDefault="00B228CD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710E0284" w14:textId="77777777" w:rsidR="00B228CD" w:rsidRPr="00912D40" w:rsidRDefault="00B228CD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418373EB" w14:textId="77777777" w:rsidR="00B228CD" w:rsidRDefault="00B228CD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06 80 37 70 42</w:t>
      </w:r>
    </w:p>
    <w:p w14:paraId="6B02E2D9" w14:textId="77777777" w:rsidR="00B228CD" w:rsidRPr="00912D40" w:rsidRDefault="00B228CD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68C58EEC" w14:textId="77777777" w:rsidR="00B228CD" w:rsidRDefault="00B228CD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US Sandillon TT</w:t>
      </w:r>
    </w:p>
    <w:p w14:paraId="7E08E9BE" w14:textId="77777777" w:rsidR="00B228CD" w:rsidRPr="00912D40" w:rsidRDefault="00B228CD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36FC2173" w14:textId="77777777" w:rsidR="00B228CD" w:rsidRDefault="00B228CD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150643</w:t>
      </w:r>
    </w:p>
    <w:p w14:paraId="019C0356" w14:textId="77777777" w:rsidR="00B228CD" w:rsidRPr="00912D40" w:rsidRDefault="00B228CD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5938A374" w14:textId="77777777" w:rsidR="00B228CD" w:rsidRDefault="00B228CD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6CE36F3B" w14:textId="77777777" w:rsidR="00B228CD" w:rsidRPr="00912D40" w:rsidRDefault="00B228CD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6C2F2AC9" w14:textId="77777777" w:rsidR="00B228CD" w:rsidRDefault="00B228C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88940B3" w14:textId="77777777" w:rsidR="00B228CD" w:rsidRDefault="00B228C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74841194" w14:textId="77777777" w:rsidR="00B228CD" w:rsidRPr="00912D40" w:rsidRDefault="00B228C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09A352F4" w14:textId="77777777" w:rsidR="00B228CD" w:rsidRPr="00912D40" w:rsidRDefault="00B228C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9B21B9A" w14:textId="77777777" w:rsidR="00B228CD" w:rsidRDefault="00B228CD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6A340D">
        <w:rPr>
          <w:rFonts w:ascii="Comic Sans MS" w:hAnsi="Comic Sans MS"/>
          <w:noProof/>
          <w:sz w:val="16"/>
          <w:szCs w:val="16"/>
        </w:rPr>
        <w:t>ST CYR EN VAL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Cs w:val="20"/>
        </w:rPr>
        <w:t xml:space="preserve"> </w:t>
      </w:r>
    </w:p>
    <w:p w14:paraId="20D9CF4B" w14:textId="77777777" w:rsidR="00B228CD" w:rsidRPr="00912D40" w:rsidRDefault="00B228CD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5EF23CBF" w14:textId="77777777" w:rsidR="00B228CD" w:rsidRDefault="00B228CD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0E1156B0" w14:textId="77777777" w:rsidR="00B228CD" w:rsidRPr="00912D40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A37559C" w14:textId="77777777" w:rsidR="00B228CD" w:rsidRPr="00912D40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7DC19F0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61DBE4FA" w14:textId="77777777" w:rsidR="00B228CD" w:rsidRPr="00912D40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BEC2E06" w14:textId="77777777" w:rsidR="00B228CD" w:rsidRPr="00912D40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3EAE88E7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2191438B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0FCFC3AC" w14:textId="77777777" w:rsidR="00B228CD" w:rsidRPr="00B7649E" w:rsidRDefault="00B228C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30924413" w14:textId="77777777" w:rsidR="00B228CD" w:rsidRPr="00B7649E" w:rsidRDefault="00B228C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764A5548" w14:textId="77777777" w:rsidR="00B228CD" w:rsidRPr="00B7649E" w:rsidRDefault="00B228C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1CB696D5" w14:textId="77777777" w:rsidR="00B228CD" w:rsidRPr="00B7649E" w:rsidRDefault="00B228C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23C51D9B" w14:textId="77777777" w:rsidR="00B228CD" w:rsidRDefault="00B228CD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48C6CEE6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DFC2440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D0764CC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FB2ACC4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49AC00F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FC6C5A7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7999F71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B866AA0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EB534EB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8BC0F6F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1A8FD07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AFFB802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F42DC9F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316ACEF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7F51940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0D69094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2755FEC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BEDB89F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9D0AE6F" w14:textId="77777777" w:rsidR="00B228CD" w:rsidRPr="00CE0C40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5C0D023" w14:textId="77777777" w:rsidR="00B228CD" w:rsidRDefault="00B228CD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50FD9333" w14:textId="77777777" w:rsidR="00B228CD" w:rsidRDefault="00B228CD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B228CD" w:rsidSect="00B228CD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2B04E61E" w14:textId="77777777" w:rsidR="00B228CD" w:rsidRPr="004D2648" w:rsidRDefault="00B228CD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75FCD786" w14:textId="77777777" w:rsidR="00B228CD" w:rsidRPr="00EE1418" w:rsidRDefault="00B228CD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7FE52C95" w14:textId="77777777" w:rsidR="00B228CD" w:rsidRDefault="00B228C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5CD8FE24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0B9A9255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0F0B06BC" w14:textId="77777777" w:rsidR="00B228CD" w:rsidRDefault="00B228CD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50E05E8" w14:textId="77777777" w:rsidR="00B228CD" w:rsidRDefault="00B228CD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605642E" w14:textId="77777777" w:rsidR="00B228CD" w:rsidRPr="00401902" w:rsidRDefault="00B228CD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15EC488B" w14:textId="77777777" w:rsidR="00B228CD" w:rsidRDefault="00B228C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24A7AC14" w14:textId="77777777" w:rsidR="00B228CD" w:rsidRDefault="00B228C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4F813BDA" w14:textId="77777777" w:rsidR="00B228CD" w:rsidRPr="00AA7023" w:rsidRDefault="00B228C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2BE20A11" w14:textId="77777777" w:rsidR="00B228CD" w:rsidRPr="00EE1418" w:rsidRDefault="00B228CD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19A8E8EC" w14:textId="77777777" w:rsidR="00B228CD" w:rsidRPr="00F6138C" w:rsidRDefault="00B228CD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7FFC68CB" w14:textId="77777777" w:rsidR="00B228CD" w:rsidRDefault="00B228C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114D2364" w14:textId="77777777" w:rsidR="00B228CD" w:rsidRDefault="00B228CD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57537FAE" w14:textId="77777777" w:rsidR="00B228CD" w:rsidRPr="00FD6D14" w:rsidRDefault="00B228C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39561393" w14:textId="77777777" w:rsidR="00B228CD" w:rsidRPr="00B34D61" w:rsidRDefault="00B228CD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 w:cs="Arial"/>
          <w:b/>
          <w:noProof/>
          <w:sz w:val="22"/>
          <w:szCs w:val="24"/>
        </w:rPr>
        <w:t>SUD LOIRE TT 45 3</w:t>
      </w:r>
    </w:p>
    <w:p w14:paraId="3639AE51" w14:textId="77777777" w:rsidR="00B228CD" w:rsidRPr="00B34D61" w:rsidRDefault="00B228CD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5DE130F1" w14:textId="77777777" w:rsidR="00B228CD" w:rsidRDefault="00B228CD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231F6D63" w14:textId="77777777" w:rsidR="00B228CD" w:rsidRPr="00D2290D" w:rsidRDefault="00B228CD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07B42EA8" w14:textId="77777777" w:rsidR="00B228CD" w:rsidRPr="005620A1" w:rsidRDefault="00B228C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SUD LOIRE TT 45 3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266EA5A5" w14:textId="77777777" w:rsidR="00B228CD" w:rsidRPr="005620A1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DD570C5" w14:textId="77777777" w:rsidR="00B228CD" w:rsidRPr="00FE7EED" w:rsidRDefault="00B228CD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005440DD" w14:textId="77777777" w:rsidR="00B228CD" w:rsidRPr="00FE7EED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B49052C" w14:textId="77777777" w:rsidR="00B228CD" w:rsidRPr="00FE7EED" w:rsidRDefault="00B228C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US ORLEANS TT 2</w:t>
      </w:r>
    </w:p>
    <w:p w14:paraId="7B584D3D" w14:textId="77777777" w:rsidR="00B228CD" w:rsidRPr="00FE7EED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059806BD" w14:textId="77777777" w:rsidR="00B228CD" w:rsidRPr="00FE7EED" w:rsidRDefault="00B228CD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R2</w:t>
      </w:r>
    </w:p>
    <w:p w14:paraId="34473197" w14:textId="77777777" w:rsidR="00B228CD" w:rsidRPr="00FE7EED" w:rsidRDefault="00B228CD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2A4638C9" w14:textId="77777777" w:rsidR="00B228CD" w:rsidRPr="00FE7EED" w:rsidRDefault="00B228CD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62FD4312" w14:textId="77777777" w:rsidR="00B228CD" w:rsidRPr="00FE7EED" w:rsidRDefault="00B228CD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902F164" w14:textId="77777777" w:rsidR="00B228CD" w:rsidRDefault="00B228CD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70F359B9" w14:textId="77777777" w:rsidR="00B228CD" w:rsidRPr="00D2290D" w:rsidRDefault="00B228CD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2C60A97" w14:textId="77777777" w:rsidR="00B228CD" w:rsidRDefault="00B228CD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42910A6A" w14:textId="77777777" w:rsidR="00B228CD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514949E4" w14:textId="77777777" w:rsidR="00B228CD" w:rsidRPr="004C0F9D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03A49150" w14:textId="77777777" w:rsidR="00B228CD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5B67699A" w14:textId="77777777" w:rsidR="00B228C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94B13FC" w14:textId="77777777" w:rsidR="00B228C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04A789F" w14:textId="77777777" w:rsidR="00B228CD" w:rsidRPr="00FC12F0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04024FF2" w14:textId="77777777" w:rsidR="00B228CD" w:rsidRPr="00D2290D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7C1A4C5" w14:textId="77777777" w:rsidR="00B228CD" w:rsidRPr="005620A1" w:rsidRDefault="00B228CD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ST CYR EN VAL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LEPAGE René</w:t>
      </w:r>
    </w:p>
    <w:p w14:paraId="0ADAF9B4" w14:textId="77777777" w:rsidR="00B228CD" w:rsidRPr="008D4E81" w:rsidRDefault="00B228C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0DAA2398" w14:textId="77777777" w:rsidR="00B228CD" w:rsidRPr="008D4E81" w:rsidRDefault="00B228CD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53243058" w14:textId="77777777" w:rsidR="00B228CD" w:rsidRPr="008D4E81" w:rsidRDefault="00B228CD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2E5F8DAA" w14:textId="77777777" w:rsidR="00B228CD" w:rsidRPr="008D4E81" w:rsidRDefault="00B228CD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2CA899A" w14:textId="77777777" w:rsidR="00B228CD" w:rsidRDefault="00B228C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43EC85E5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63D972D0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221B4B2E" w14:textId="77777777" w:rsidR="00B228CD" w:rsidRDefault="00B228CD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C1FE19B" w14:textId="77777777" w:rsidR="00B228CD" w:rsidRDefault="00B228CD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E1EAC22" w14:textId="77777777" w:rsidR="00B228CD" w:rsidRPr="00401902" w:rsidRDefault="00B228CD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4F0DA06D" w14:textId="77777777" w:rsidR="00B228CD" w:rsidRDefault="00B228C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8D05A60" w14:textId="77777777" w:rsidR="00B228CD" w:rsidRDefault="00B228C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C27FA7A" w14:textId="77777777" w:rsidR="00B228CD" w:rsidRPr="0015252D" w:rsidRDefault="00B228C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34C0FFD9" w14:textId="77777777" w:rsidR="00B228CD" w:rsidRPr="00EE1418" w:rsidRDefault="00B228CD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6B240664" w14:textId="77777777" w:rsidR="00B228CD" w:rsidRDefault="00B228CD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60160D02" w14:textId="77777777" w:rsidR="00B228CD" w:rsidRDefault="00B228C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48FDE81B" w14:textId="77777777" w:rsidR="00B228CD" w:rsidRDefault="00B228CD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FBE409B" w14:textId="77777777" w:rsidR="00B228CD" w:rsidRPr="00FD6D14" w:rsidRDefault="00B228C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50C14A42" w14:textId="77777777" w:rsidR="00B228CD" w:rsidRPr="00B466D0" w:rsidRDefault="00B228CD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/>
          <w:b/>
          <w:noProof/>
          <w:sz w:val="24"/>
          <w:szCs w:val="24"/>
        </w:rPr>
        <w:t>US ORLEANS TT 2</w:t>
      </w:r>
    </w:p>
    <w:p w14:paraId="224A988D" w14:textId="77777777" w:rsidR="00B228CD" w:rsidRPr="00B466D0" w:rsidRDefault="00B228CD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22CB1325" w14:textId="77777777" w:rsidR="00B228CD" w:rsidRDefault="00B228CD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63AA3593" w14:textId="77777777" w:rsidR="00B228CD" w:rsidRPr="00D2290D" w:rsidRDefault="00B228CD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13D63F04" w14:textId="77777777" w:rsidR="00B228CD" w:rsidRPr="005620A1" w:rsidRDefault="00B228C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SUD LOIRE TT 45 3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1D3C4489" w14:textId="77777777" w:rsidR="00B228CD" w:rsidRPr="005620A1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C1E0B92" w14:textId="77777777" w:rsidR="00B228CD" w:rsidRPr="00FE7EED" w:rsidRDefault="00B228CD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17AEA4AD" w14:textId="77777777" w:rsidR="00B228CD" w:rsidRPr="00FE7EED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1F04303" w14:textId="77777777" w:rsidR="00B228CD" w:rsidRPr="00FE7EED" w:rsidRDefault="00B228C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US ORLEANS TT 2</w:t>
      </w:r>
    </w:p>
    <w:p w14:paraId="19478C7B" w14:textId="77777777" w:rsidR="00B228CD" w:rsidRPr="00FE7EED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8E4FB9C" w14:textId="77777777" w:rsidR="00B228CD" w:rsidRPr="00FE7EED" w:rsidRDefault="00B228CD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R2</w:t>
      </w:r>
    </w:p>
    <w:p w14:paraId="339580F7" w14:textId="77777777" w:rsidR="00B228CD" w:rsidRPr="00FE7EED" w:rsidRDefault="00B228CD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09814FC9" w14:textId="77777777" w:rsidR="00B228CD" w:rsidRPr="00FE7EED" w:rsidRDefault="00B228CD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40DE9382" w14:textId="77777777" w:rsidR="00B228CD" w:rsidRPr="00FE7EED" w:rsidRDefault="00B228CD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35CDB2A0" w14:textId="77777777" w:rsidR="00B228CD" w:rsidRDefault="00B228CD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2F4A7A25" w14:textId="77777777" w:rsidR="00B228CD" w:rsidRPr="00D2290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73CA4FF" w14:textId="77777777" w:rsidR="00B228CD" w:rsidRPr="00D2290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C92B662" w14:textId="77777777" w:rsidR="00B228C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36BAF16" w14:textId="77777777" w:rsidR="00B228C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5289E88" w14:textId="77777777" w:rsidR="00B228C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256A272" w14:textId="77777777" w:rsidR="00B228C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0A2BD7E" w14:textId="77777777" w:rsidR="00B228CD" w:rsidRPr="00D2290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E4C4897" w14:textId="77777777" w:rsidR="00B228CD" w:rsidRPr="00D2290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F899D13" w14:textId="77777777" w:rsidR="00B228CD" w:rsidRPr="00D2290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D5BC209" w14:textId="77777777" w:rsidR="00B228CD" w:rsidRPr="00D2290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42FAED6" w14:textId="77777777" w:rsidR="00B228C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452F9DF" w14:textId="77777777" w:rsidR="00B228C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E48A757" w14:textId="77777777" w:rsidR="00B228C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448B1CF" w14:textId="77777777" w:rsidR="00B228CD" w:rsidRDefault="00B228CD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23DA401F" w14:textId="77777777" w:rsidR="00B228CD" w:rsidRPr="00FC12F0" w:rsidRDefault="00B228CD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6DAAAB9" w14:textId="77777777" w:rsidR="00B228CD" w:rsidRPr="005620A1" w:rsidRDefault="00B228CD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ST CYR EN VAL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LEPAGE René</w:t>
      </w:r>
    </w:p>
    <w:p w14:paraId="0DD43D4C" w14:textId="77777777" w:rsidR="00B228CD" w:rsidRPr="008D4E81" w:rsidRDefault="00B228C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22404808" w14:textId="77777777" w:rsidR="00B228CD" w:rsidRDefault="00B228C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B228CD" w:rsidSect="00B228CD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17180FF5" w14:textId="77777777" w:rsidR="00B228CD" w:rsidRPr="00AA7023" w:rsidRDefault="00B228CD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1128F490" w14:textId="77777777" w:rsidR="00B228CD" w:rsidRPr="00EE1418" w:rsidRDefault="00B228CD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6B3AE185" w14:textId="77777777" w:rsidR="00B228CD" w:rsidRDefault="00B228CD" w:rsidP="003F35AB">
      <w:pPr>
        <w:pStyle w:val="NormalWeb"/>
      </w:pPr>
      <w:r>
        <w:rPr>
          <w:noProof/>
        </w:rPr>
        <w:pict w14:anchorId="2816807D">
          <v:shape id="_x0000_s1040" type="#_x0000_t75" alt="Description : C:\Users\papa\AppData\Local\Microsoft\Windows\INetCache\Content.Outlook\SDHZGW4R\FFTT_LIGUE_CENTRE-VAL DE LOIRE_RVB.png" style="position:absolute;margin-left:220.5pt;margin-top:3.55pt;width:165pt;height:69.7pt;z-index:25167462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024BF69C">
          <v:shape id="_x0000_s1038" type="#_x0000_t202" style="position:absolute;margin-left:12.75pt;margin-top:3.55pt;width:198.75pt;height:83.2pt;z-index:251672576" stroked="f">
            <v:textbox style="mso-next-textbox:#_x0000_s1038">
              <w:txbxContent>
                <w:p w14:paraId="59E97BB9" w14:textId="77777777" w:rsidR="00B228CD" w:rsidRDefault="00B228CD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6D3C3D2C" w14:textId="77777777" w:rsidR="00B228CD" w:rsidRDefault="00B228CD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B03C070" w14:textId="77777777" w:rsidR="00B228CD" w:rsidRPr="00401902" w:rsidRDefault="00B228CD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4CEAA7C6" w14:textId="77777777" w:rsidR="00B228CD" w:rsidRDefault="00B228CD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61332587" w14:textId="77777777" w:rsidR="00B228CD" w:rsidRDefault="00B228CD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2339AA4" w14:textId="77777777" w:rsidR="00B228CD" w:rsidRDefault="00B228CD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0C03CF4" w14:textId="77777777" w:rsidR="00B228CD" w:rsidRPr="00AA7023" w:rsidRDefault="00B228CD" w:rsidP="00AA7023">
      <w:pPr>
        <w:tabs>
          <w:tab w:val="left" w:pos="3828"/>
        </w:tabs>
        <w:jc w:val="both"/>
        <w:rPr>
          <w:rFonts w:ascii="Arial" w:hAnsi="Arial"/>
        </w:rPr>
      </w:pPr>
    </w:p>
    <w:p w14:paraId="39EF1909" w14:textId="77777777" w:rsidR="00B228CD" w:rsidRPr="00EE1418" w:rsidRDefault="00B228CD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24A0482F" w14:textId="77777777" w:rsidR="00B228CD" w:rsidRPr="0042336D" w:rsidRDefault="00B228CD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33FE0BB7" w14:textId="77777777" w:rsidR="00B228CD" w:rsidRDefault="00B228CD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341440C0" w14:textId="77777777" w:rsidR="00B228CD" w:rsidRDefault="00B228CD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b/>
          <w:noProof/>
          <w:color w:val="FF0000"/>
        </w:rPr>
        <w:t>LEPAGE René</w:t>
      </w:r>
      <w:r>
        <w:rPr>
          <w:b/>
          <w:sz w:val="16"/>
          <w:szCs w:val="16"/>
        </w:rPr>
        <w:t xml:space="preserve"> </w:t>
      </w:r>
    </w:p>
    <w:p w14:paraId="0804D45B" w14:textId="77777777" w:rsidR="00B228CD" w:rsidRPr="00720F4B" w:rsidRDefault="00B228CD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3C5348ED" w14:textId="77777777" w:rsidR="00B228CD" w:rsidRPr="006719A3" w:rsidRDefault="00B228CD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622189D5" w14:textId="77777777" w:rsidR="00B228CD" w:rsidRPr="0042336D" w:rsidRDefault="00B228CD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3BB19323" w14:textId="77777777" w:rsidR="00B228CD" w:rsidRPr="006719A3" w:rsidRDefault="00B228CD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266668A1" w14:textId="77777777" w:rsidR="00B228CD" w:rsidRPr="003E7C18" w:rsidRDefault="00B228CD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41C8A3D5" w14:textId="77777777" w:rsidR="00B228CD" w:rsidRDefault="00B228CD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4941F6D3" w14:textId="77777777" w:rsidR="00B228CD" w:rsidRPr="00912D40" w:rsidRDefault="00B228CD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02A6CB55" w14:textId="77777777" w:rsidR="00B228CD" w:rsidRDefault="00B228CD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53D324B7" w14:textId="77777777" w:rsidR="00B228CD" w:rsidRPr="0042336D" w:rsidRDefault="00B228CD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6A340D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Journée :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</w:t>
      </w:r>
    </w:p>
    <w:p w14:paraId="66345A18" w14:textId="77777777" w:rsidR="00B228CD" w:rsidRPr="00912D40" w:rsidRDefault="00B228CD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017144DB" w14:textId="77777777" w:rsidR="00B228CD" w:rsidRDefault="00B228CD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6A340D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7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716B3BE1" w14:textId="77777777" w:rsidR="00B228CD" w:rsidRDefault="00B228CD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39E51B07" w14:textId="77777777" w:rsidR="00B228CD" w:rsidRPr="00895385" w:rsidRDefault="00B228CD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254ABD54" w14:textId="77777777" w:rsidR="00B228CD" w:rsidRPr="008D4E81" w:rsidRDefault="00B228CD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6A340D">
        <w:rPr>
          <w:noProof/>
          <w:sz w:val="16"/>
          <w:szCs w:val="16"/>
        </w:rPr>
        <w:t>04450757</w:t>
      </w:r>
      <w:r w:rsidRPr="008D4E81">
        <w:rPr>
          <w:sz w:val="16"/>
          <w:szCs w:val="16"/>
        </w:rPr>
        <w:t xml:space="preserve">   </w:t>
      </w:r>
      <w:r w:rsidRPr="006A340D">
        <w:rPr>
          <w:b/>
          <w:noProof/>
          <w:sz w:val="16"/>
          <w:szCs w:val="16"/>
        </w:rPr>
        <w:t>SUD LOIRE TT 45 4</w:t>
      </w:r>
      <w:r w:rsidRPr="008D4E81">
        <w:rPr>
          <w:b/>
          <w:sz w:val="16"/>
          <w:szCs w:val="16"/>
        </w:rPr>
        <w:tab/>
        <w:t xml:space="preserve">à     </w:t>
      </w:r>
      <w:r w:rsidRPr="006A340D">
        <w:rPr>
          <w:b/>
          <w:noProof/>
          <w:sz w:val="16"/>
          <w:szCs w:val="16"/>
        </w:rPr>
        <w:t>GIEN AS TT 2</w:t>
      </w:r>
    </w:p>
    <w:p w14:paraId="3F4DF491" w14:textId="77777777" w:rsidR="00B228CD" w:rsidRPr="008D4E81" w:rsidRDefault="00B228CD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2CAC293B" w14:textId="77777777" w:rsidR="00B228CD" w:rsidRDefault="00B228CD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63B68C01" w14:textId="77777777" w:rsidR="00B228CD" w:rsidRPr="0042336D" w:rsidRDefault="00B228CD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6D25FED1" w14:textId="77777777" w:rsidR="00B228CD" w:rsidRDefault="00B228CD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65AD8CD0" w14:textId="77777777" w:rsidR="00B228CD" w:rsidRPr="00895385" w:rsidRDefault="00B228CD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4DFFEF30" w14:textId="77777777" w:rsidR="00B228CD" w:rsidRPr="0042336D" w:rsidRDefault="00B228CD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Rue Andre Champault  45590 St Cyr En Val</w:t>
      </w:r>
      <w:r>
        <w:rPr>
          <w:sz w:val="16"/>
          <w:szCs w:val="16"/>
        </w:rPr>
        <w:t xml:space="preserve">    </w:t>
      </w:r>
      <w:r w:rsidRPr="006A340D">
        <w:rPr>
          <w:noProof/>
          <w:sz w:val="16"/>
          <w:szCs w:val="16"/>
        </w:rPr>
        <w:t>ST CYR EN VAL</w:t>
      </w:r>
    </w:p>
    <w:p w14:paraId="6E87E64B" w14:textId="77777777" w:rsidR="00B228CD" w:rsidRPr="0042336D" w:rsidRDefault="00B228CD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Salle Specifique Tt</w:t>
      </w:r>
    </w:p>
    <w:p w14:paraId="6E9AADA0" w14:textId="77777777" w:rsidR="00B228CD" w:rsidRPr="0042336D" w:rsidRDefault="00B228CD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3F03BFFF" w14:textId="77777777" w:rsidR="00B228CD" w:rsidRPr="0042336D" w:rsidRDefault="00B228CD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0DE970A2" w14:textId="77777777" w:rsidR="00B228CD" w:rsidRDefault="00B228C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4F92A5E8" w14:textId="77777777" w:rsidR="00B228CD" w:rsidRDefault="00B228C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47F391D1" w14:textId="77777777" w:rsidR="00B228CD" w:rsidRPr="00922693" w:rsidRDefault="00B228CD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6A340D">
        <w:rPr>
          <w:noProof/>
          <w:sz w:val="16"/>
          <w:szCs w:val="16"/>
        </w:rPr>
        <w:t>SUD LOIRE 45 TT</w:t>
      </w:r>
    </w:p>
    <w:p w14:paraId="662DE547" w14:textId="77777777" w:rsidR="00B228CD" w:rsidRPr="00922693" w:rsidRDefault="00B228CD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09C1B348" w14:textId="77777777" w:rsidR="00B228CD" w:rsidRPr="00922693" w:rsidRDefault="00B228CD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6A340D">
        <w:rPr>
          <w:rFonts w:ascii="Comic Sans MS" w:hAnsi="Comic Sans MS"/>
          <w:noProof/>
          <w:sz w:val="16"/>
          <w:szCs w:val="16"/>
        </w:rPr>
        <w:t>09 72 31 09 07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contact@sltt45.fr</w:t>
      </w:r>
    </w:p>
    <w:p w14:paraId="67078681" w14:textId="77777777" w:rsidR="00B228CD" w:rsidRPr="00922693" w:rsidRDefault="00B228CD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26BFE94B" w14:textId="77777777" w:rsidR="00B228CD" w:rsidRPr="00922693" w:rsidRDefault="00B228C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2B65A156" w14:textId="77777777" w:rsidR="00B228CD" w:rsidRDefault="00B228CD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74EB37D5" w14:textId="77777777" w:rsidR="00B228CD" w:rsidRPr="00912D40" w:rsidRDefault="00B228CD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7EC9CD2D" w14:textId="77777777" w:rsidR="00B228CD" w:rsidRPr="00912D40" w:rsidRDefault="00B228CD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1ED13FA5" w14:textId="77777777" w:rsidR="00B228CD" w:rsidRDefault="00B228CD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5C836000" w14:textId="77777777" w:rsidR="00B228CD" w:rsidRPr="00C53058" w:rsidRDefault="00B228CD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3706CFA5" w14:textId="77777777" w:rsidR="00B228CD" w:rsidRPr="00912D40" w:rsidRDefault="00B228CD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1B58B925" w14:textId="77777777" w:rsidR="00B228CD" w:rsidRPr="00805C7B" w:rsidRDefault="00B228CD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35C38FDE" w14:textId="77777777" w:rsidR="00B228CD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2A72FFCE" w14:textId="77777777" w:rsidR="00B228CD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8CC589B" w14:textId="77777777" w:rsidR="00B228CD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26FF2D2" w14:textId="77777777" w:rsidR="00B228CD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BC34B30" w14:textId="77777777" w:rsidR="00B228CD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E2855AB" w14:textId="77777777" w:rsidR="00B228CD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C6B43D0" w14:textId="77777777" w:rsidR="00B228CD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A152901" w14:textId="77777777" w:rsidR="00B228CD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68D2C5CE" w14:textId="77777777" w:rsidR="00B228CD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78FB63BF" w14:textId="77777777" w:rsidR="00B228CD" w:rsidRPr="00EE1418" w:rsidRDefault="00B228CD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5F2E9683" w14:textId="77777777" w:rsidR="00B228CD" w:rsidRDefault="00B228C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37405ED1">
          <v:shape id="_x0000_s1041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7564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3B824ED8">
          <v:shape id="_x0000_s1039" type="#_x0000_t202" style="position:absolute;left:0;text-align:left;margin-left:3.25pt;margin-top:12.7pt;width:258.7pt;height:63pt;z-index:251673600" stroked="f">
            <v:textbox style="mso-next-textbox:#_x0000_s1039">
              <w:txbxContent>
                <w:p w14:paraId="357A6887" w14:textId="77777777" w:rsidR="00B228CD" w:rsidRDefault="00B228CD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408C967" w14:textId="77777777" w:rsidR="00B228CD" w:rsidRDefault="00B228CD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0233D66" w14:textId="77777777" w:rsidR="00B228CD" w:rsidRPr="00401902" w:rsidRDefault="00B228CD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195110CF" w14:textId="77777777" w:rsidR="00B228CD" w:rsidRDefault="00B228C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5FE9A48" w14:textId="77777777" w:rsidR="00B228CD" w:rsidRDefault="00B228C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371A821" w14:textId="77777777" w:rsidR="00B228CD" w:rsidRDefault="00B228CD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A4BCA03" w14:textId="77777777" w:rsidR="00B228CD" w:rsidRPr="00AA7023" w:rsidRDefault="00B228CD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2891AEA2" w14:textId="77777777" w:rsidR="00B228CD" w:rsidRPr="00EE1418" w:rsidRDefault="00B228CD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77E532A6" w14:textId="77777777" w:rsidR="00B228CD" w:rsidRDefault="00B228CD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2ED4F42E" w14:textId="77777777" w:rsidR="00B228CD" w:rsidRDefault="00B228CD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3AA85583" w14:textId="77777777" w:rsidR="00B228CD" w:rsidRPr="007C6334" w:rsidRDefault="00B228CD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66E56365" w14:textId="77777777" w:rsidR="00B228CD" w:rsidRPr="00912D40" w:rsidRDefault="00B228C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09230D9C" w14:textId="77777777" w:rsidR="00B228CD" w:rsidRDefault="00B228C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20CDCD13" w14:textId="77777777" w:rsidR="00B228CD" w:rsidRDefault="00B228C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12411C9C" w14:textId="77777777" w:rsidR="00B228CD" w:rsidRDefault="00B228CD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66F343D1" w14:textId="77777777" w:rsidR="00B228CD" w:rsidRPr="0058257B" w:rsidRDefault="00B228CD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LEPAGE René</w:t>
      </w:r>
      <w:r>
        <w:rPr>
          <w:sz w:val="16"/>
          <w:szCs w:val="16"/>
        </w:rPr>
        <w:tab/>
      </w:r>
    </w:p>
    <w:p w14:paraId="1D7D9D24" w14:textId="77777777" w:rsidR="00B228CD" w:rsidRDefault="00B228CD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77023D59" w14:textId="77777777" w:rsidR="00B228CD" w:rsidRPr="00912D40" w:rsidRDefault="00B228CD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2BF88648" w14:textId="77777777" w:rsidR="00B228CD" w:rsidRPr="006E7CC6" w:rsidRDefault="00B228CD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551 route de Ferolles</w:t>
      </w:r>
    </w:p>
    <w:p w14:paraId="784430E0" w14:textId="77777777" w:rsidR="00B228CD" w:rsidRPr="00912D40" w:rsidRDefault="00B228CD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6B13EE78" w14:textId="77777777" w:rsidR="00B228CD" w:rsidRDefault="00B228CD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6A340D">
        <w:rPr>
          <w:rFonts w:ascii="Futura Lt BT" w:hAnsi="Futura Lt BT"/>
          <w:noProof/>
          <w:sz w:val="16"/>
          <w:szCs w:val="16"/>
        </w:rPr>
        <w:t>45640 SANDILLON</w:t>
      </w:r>
    </w:p>
    <w:p w14:paraId="76B05D6A" w14:textId="77777777" w:rsidR="00B228CD" w:rsidRDefault="00B228CD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66FC9408" w14:textId="77777777" w:rsidR="00B228CD" w:rsidRPr="00912D40" w:rsidRDefault="00B228CD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02C7DFBC" w14:textId="77777777" w:rsidR="00B228CD" w:rsidRDefault="00B228CD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06 80 37 70 42</w:t>
      </w:r>
    </w:p>
    <w:p w14:paraId="48DEE731" w14:textId="77777777" w:rsidR="00B228CD" w:rsidRPr="00912D40" w:rsidRDefault="00B228CD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2A582FFA" w14:textId="77777777" w:rsidR="00B228CD" w:rsidRDefault="00B228CD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US Sandillon TT</w:t>
      </w:r>
    </w:p>
    <w:p w14:paraId="143546E4" w14:textId="77777777" w:rsidR="00B228CD" w:rsidRPr="00912D40" w:rsidRDefault="00B228CD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5AED4DBA" w14:textId="77777777" w:rsidR="00B228CD" w:rsidRDefault="00B228CD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150643</w:t>
      </w:r>
    </w:p>
    <w:p w14:paraId="5CCBBB8D" w14:textId="77777777" w:rsidR="00B228CD" w:rsidRPr="00912D40" w:rsidRDefault="00B228CD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0EE6E80B" w14:textId="77777777" w:rsidR="00B228CD" w:rsidRDefault="00B228CD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4B609CFA" w14:textId="77777777" w:rsidR="00B228CD" w:rsidRPr="00912D40" w:rsidRDefault="00B228CD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5472F863" w14:textId="77777777" w:rsidR="00B228CD" w:rsidRDefault="00B228C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9AFD870" w14:textId="77777777" w:rsidR="00B228CD" w:rsidRDefault="00B228C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A0F1ECC" w14:textId="77777777" w:rsidR="00B228CD" w:rsidRPr="00912D40" w:rsidRDefault="00B228C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11D5758" w14:textId="77777777" w:rsidR="00B228CD" w:rsidRPr="00912D40" w:rsidRDefault="00B228CD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DAC9FA4" w14:textId="77777777" w:rsidR="00B228CD" w:rsidRDefault="00B228CD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6A340D">
        <w:rPr>
          <w:rFonts w:ascii="Comic Sans MS" w:hAnsi="Comic Sans MS"/>
          <w:noProof/>
          <w:sz w:val="16"/>
          <w:szCs w:val="16"/>
        </w:rPr>
        <w:t>ST CYR EN VAL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Cs w:val="20"/>
        </w:rPr>
        <w:t xml:space="preserve"> </w:t>
      </w:r>
    </w:p>
    <w:p w14:paraId="027513CC" w14:textId="77777777" w:rsidR="00B228CD" w:rsidRPr="00912D40" w:rsidRDefault="00B228CD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60853BF2" w14:textId="77777777" w:rsidR="00B228CD" w:rsidRDefault="00B228CD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72598DA7" w14:textId="77777777" w:rsidR="00B228CD" w:rsidRPr="00912D40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09C2F3C" w14:textId="77777777" w:rsidR="00B228CD" w:rsidRPr="00912D40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32CCFC78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CFE622E" w14:textId="77777777" w:rsidR="00B228CD" w:rsidRPr="00912D40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6096FB4" w14:textId="77777777" w:rsidR="00B228CD" w:rsidRPr="00912D40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730F22EE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111799ED">
          <v:shape id="_x0000_s1035" type="#_x0000_t202" style="position:absolute;left:0;text-align:left;margin-left:17.25pt;margin-top:5.45pt;width:351pt;height:108.75pt;z-index:251669504">
            <v:textbox style="mso-next-textbox:#_x0000_s1035">
              <w:txbxContent>
                <w:p w14:paraId="13AEA74C" w14:textId="77777777" w:rsidR="00B228CD" w:rsidRPr="00B7649E" w:rsidRDefault="00B228C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2E54D545" w14:textId="77777777" w:rsidR="00B228CD" w:rsidRPr="00B7649E" w:rsidRDefault="00B228C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0786768F" w14:textId="77777777" w:rsidR="00B228CD" w:rsidRPr="00B7649E" w:rsidRDefault="00B228C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4C7F1228" w14:textId="77777777" w:rsidR="00B228CD" w:rsidRPr="00B7649E" w:rsidRDefault="00B228CD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41E869F0" w14:textId="77777777" w:rsidR="00B228CD" w:rsidRDefault="00B228CD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26BBFCCC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4DDED29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0E00993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DDC1169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E94CE27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DB55BF2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1955271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88898E2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B5DFC28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F9F4D25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D5F4A46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BB1445D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A984A9A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F72ACDE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D5E9FF5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22B55A5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381540A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381C6D8" w14:textId="77777777" w:rsidR="00B228CD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4B623B0" w14:textId="77777777" w:rsidR="00B228CD" w:rsidRPr="00CE0C40" w:rsidRDefault="00B228CD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A83DAE6" w14:textId="77777777" w:rsidR="00B228CD" w:rsidRDefault="00B228CD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1F7179BB" w14:textId="77777777" w:rsidR="00B228CD" w:rsidRDefault="00B228CD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B228CD" w:rsidSect="00B228CD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5F57BC0B" w14:textId="77777777" w:rsidR="00B228CD" w:rsidRPr="004D2648" w:rsidRDefault="00B228CD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43D5EC47" w14:textId="77777777" w:rsidR="00B228CD" w:rsidRPr="00EE1418" w:rsidRDefault="00B228CD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0D64A6C" w14:textId="77777777" w:rsidR="00B228CD" w:rsidRDefault="00B228C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5178CA53">
          <v:shape id="_x0000_s1042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7667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1F6B8F5">
          <v:shape id="_x0000_s1036" type="#_x0000_t202" style="position:absolute;left:0;text-align:left;margin-left:5.55pt;margin-top:3.7pt;width:261pt;height:61.65pt;z-index:251670528" stroked="f">
            <v:textbox style="mso-next-textbox:#_x0000_s1036">
              <w:txbxContent>
                <w:p w14:paraId="6792B36B" w14:textId="77777777" w:rsidR="00B228CD" w:rsidRDefault="00B228CD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1FA03F0" w14:textId="77777777" w:rsidR="00B228CD" w:rsidRDefault="00B228CD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6F75CF86" w14:textId="77777777" w:rsidR="00B228CD" w:rsidRPr="00401902" w:rsidRDefault="00B228CD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37F1B08E" w14:textId="77777777" w:rsidR="00B228CD" w:rsidRDefault="00B228C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E0F0E94" w14:textId="77777777" w:rsidR="00B228CD" w:rsidRDefault="00B228C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32AF24A6" w14:textId="77777777" w:rsidR="00B228CD" w:rsidRPr="00AA7023" w:rsidRDefault="00B228CD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041DC8D4" w14:textId="77777777" w:rsidR="00B228CD" w:rsidRPr="00EE1418" w:rsidRDefault="00B228CD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05AE1C4D" w14:textId="77777777" w:rsidR="00B228CD" w:rsidRPr="00F6138C" w:rsidRDefault="00B228CD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03805AB1" w14:textId="77777777" w:rsidR="00B228CD" w:rsidRDefault="00B228C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6E23EBED" w14:textId="77777777" w:rsidR="00B228CD" w:rsidRDefault="00B228CD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731EC2B4" w14:textId="77777777" w:rsidR="00B228CD" w:rsidRPr="00FD6D14" w:rsidRDefault="00B228C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7E206AE6" w14:textId="77777777" w:rsidR="00B228CD" w:rsidRPr="00B34D61" w:rsidRDefault="00B228CD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 w:cs="Arial"/>
          <w:b/>
          <w:noProof/>
          <w:sz w:val="22"/>
          <w:szCs w:val="24"/>
        </w:rPr>
        <w:t>SUD LOIRE TT 45 4</w:t>
      </w:r>
    </w:p>
    <w:p w14:paraId="3CB1EEF8" w14:textId="77777777" w:rsidR="00B228CD" w:rsidRPr="00B34D61" w:rsidRDefault="00B228CD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11296BD9" w14:textId="77777777" w:rsidR="00B228CD" w:rsidRDefault="00B228CD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7D1B2FCE" w14:textId="77777777" w:rsidR="00B228CD" w:rsidRPr="00D2290D" w:rsidRDefault="00B228CD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1705F916" w14:textId="77777777" w:rsidR="00B228CD" w:rsidRPr="005620A1" w:rsidRDefault="00B228C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SUD LOIRE TT 45 4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5B316F39" w14:textId="77777777" w:rsidR="00B228CD" w:rsidRPr="005620A1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284BA52" w14:textId="77777777" w:rsidR="00B228CD" w:rsidRPr="00FE7EED" w:rsidRDefault="00B228CD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08ECA2C0" w14:textId="77777777" w:rsidR="00B228CD" w:rsidRPr="00FE7EED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92C53BF" w14:textId="77777777" w:rsidR="00B228CD" w:rsidRPr="00FE7EED" w:rsidRDefault="00B228C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GIEN AS TT 2</w:t>
      </w:r>
    </w:p>
    <w:p w14:paraId="3495C8D7" w14:textId="77777777" w:rsidR="00B228CD" w:rsidRPr="00FE7EED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71469CB8" w14:textId="77777777" w:rsidR="00B228CD" w:rsidRPr="00FE7EED" w:rsidRDefault="00B228CD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3CF73D06" w14:textId="77777777" w:rsidR="00B228CD" w:rsidRPr="00FE7EED" w:rsidRDefault="00B228CD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73ECE485" w14:textId="77777777" w:rsidR="00B228CD" w:rsidRPr="00FE7EED" w:rsidRDefault="00B228CD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6207BE3F" w14:textId="77777777" w:rsidR="00B228CD" w:rsidRPr="00FE7EED" w:rsidRDefault="00B228CD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E1A6182" w14:textId="77777777" w:rsidR="00B228CD" w:rsidRDefault="00B228CD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351BA446" w14:textId="77777777" w:rsidR="00B228CD" w:rsidRPr="00D2290D" w:rsidRDefault="00B228CD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079E86D" w14:textId="77777777" w:rsidR="00B228CD" w:rsidRDefault="00B228CD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5FD64CA7" w14:textId="77777777" w:rsidR="00B228CD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3B477F35" w14:textId="77777777" w:rsidR="00B228CD" w:rsidRPr="004C0F9D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40E7DFB5" w14:textId="77777777" w:rsidR="00B228CD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1A7DF939" w14:textId="77777777" w:rsidR="00B228C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DCECAB5" w14:textId="77777777" w:rsidR="00B228C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1437B24" w14:textId="77777777" w:rsidR="00B228CD" w:rsidRPr="00FC12F0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04D7D173" w14:textId="77777777" w:rsidR="00B228CD" w:rsidRPr="00D2290D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68AD32F" w14:textId="77777777" w:rsidR="00B228CD" w:rsidRPr="005620A1" w:rsidRDefault="00B228CD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ST CYR EN VAL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LEPAGE René</w:t>
      </w:r>
    </w:p>
    <w:p w14:paraId="76D4AAEE" w14:textId="77777777" w:rsidR="00B228CD" w:rsidRPr="008D4E81" w:rsidRDefault="00B228C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57AE6C23" w14:textId="77777777" w:rsidR="00B228CD" w:rsidRPr="008D4E81" w:rsidRDefault="00B228CD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59776855" w14:textId="77777777" w:rsidR="00B228CD" w:rsidRPr="008D4E81" w:rsidRDefault="00B228CD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54EA7B1D" w14:textId="77777777" w:rsidR="00B228CD" w:rsidRPr="008D4E81" w:rsidRDefault="00B228CD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4281F980" w14:textId="77777777" w:rsidR="00B228CD" w:rsidRDefault="00B228C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11224A93">
          <v:shape id="_x0000_s1043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7769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6B93AC63">
          <v:shape id="_x0000_s1037" type="#_x0000_t202" style="position:absolute;left:0;text-align:left;margin-left:5.55pt;margin-top:3.7pt;width:258.7pt;height:60pt;z-index:251671552" stroked="f">
            <v:textbox style="mso-next-textbox:#_x0000_s1037">
              <w:txbxContent>
                <w:p w14:paraId="49FCBA20" w14:textId="77777777" w:rsidR="00B228CD" w:rsidRDefault="00B228CD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F7D41BA" w14:textId="77777777" w:rsidR="00B228CD" w:rsidRDefault="00B228CD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34F7030" w14:textId="77777777" w:rsidR="00B228CD" w:rsidRPr="00401902" w:rsidRDefault="00B228CD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0F4D87E8" w14:textId="77777777" w:rsidR="00B228CD" w:rsidRDefault="00B228C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2C63920B" w14:textId="77777777" w:rsidR="00B228CD" w:rsidRDefault="00B228C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02E683C5" w14:textId="77777777" w:rsidR="00B228CD" w:rsidRPr="0015252D" w:rsidRDefault="00B228CD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6059D2E3" w14:textId="77777777" w:rsidR="00B228CD" w:rsidRPr="00EE1418" w:rsidRDefault="00B228CD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70FC42C1" w14:textId="77777777" w:rsidR="00B228CD" w:rsidRDefault="00B228CD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1899D35D" w14:textId="77777777" w:rsidR="00B228CD" w:rsidRDefault="00B228C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604E43F7" w14:textId="77777777" w:rsidR="00B228CD" w:rsidRDefault="00B228CD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359248E0" w14:textId="77777777" w:rsidR="00B228CD" w:rsidRPr="00FD6D14" w:rsidRDefault="00B228CD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480293AA" w14:textId="77777777" w:rsidR="00B228CD" w:rsidRPr="00B466D0" w:rsidRDefault="00B228CD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/>
          <w:b/>
          <w:noProof/>
          <w:sz w:val="24"/>
          <w:szCs w:val="24"/>
        </w:rPr>
        <w:t>GIEN AS TT 2</w:t>
      </w:r>
    </w:p>
    <w:p w14:paraId="25E7B5E1" w14:textId="77777777" w:rsidR="00B228CD" w:rsidRPr="00B466D0" w:rsidRDefault="00B228CD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45393967" w14:textId="77777777" w:rsidR="00B228CD" w:rsidRDefault="00B228CD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3F5BF4E4" w14:textId="77777777" w:rsidR="00B228CD" w:rsidRPr="00D2290D" w:rsidRDefault="00B228CD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45CEABD0" w14:textId="77777777" w:rsidR="00B228CD" w:rsidRPr="005620A1" w:rsidRDefault="00B228C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SUD LOIRE TT 45 4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24A2345D" w14:textId="77777777" w:rsidR="00B228CD" w:rsidRPr="005620A1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DBF998A" w14:textId="77777777" w:rsidR="00B228CD" w:rsidRPr="00FE7EED" w:rsidRDefault="00B228CD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3A724775" w14:textId="77777777" w:rsidR="00B228CD" w:rsidRPr="00FE7EED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D2C24F3" w14:textId="77777777" w:rsidR="00B228CD" w:rsidRPr="00FE7EED" w:rsidRDefault="00B228CD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GIEN AS TT 2</w:t>
      </w:r>
    </w:p>
    <w:p w14:paraId="31926920" w14:textId="77777777" w:rsidR="00B228CD" w:rsidRPr="00FE7EED" w:rsidRDefault="00B228CD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58D7CB36" w14:textId="77777777" w:rsidR="00B228CD" w:rsidRPr="00FE7EED" w:rsidRDefault="00B228CD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699BC79B" w14:textId="77777777" w:rsidR="00B228CD" w:rsidRPr="00FE7EED" w:rsidRDefault="00B228CD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18458238" w14:textId="77777777" w:rsidR="00B228CD" w:rsidRPr="00FE7EED" w:rsidRDefault="00B228CD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3DA149F4" w14:textId="77777777" w:rsidR="00B228CD" w:rsidRPr="00FE7EED" w:rsidRDefault="00B228CD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6F9EE48A" w14:textId="77777777" w:rsidR="00B228CD" w:rsidRDefault="00B228CD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3DB2663D" w14:textId="77777777" w:rsidR="00B228CD" w:rsidRPr="00D2290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008FF6A" w14:textId="77777777" w:rsidR="00B228CD" w:rsidRPr="00D2290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43B4365" w14:textId="77777777" w:rsidR="00B228C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0957B3F" w14:textId="77777777" w:rsidR="00B228C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1A5E340" w14:textId="77777777" w:rsidR="00B228C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40BCD09" w14:textId="77777777" w:rsidR="00B228C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3C5DAB8" w14:textId="77777777" w:rsidR="00B228CD" w:rsidRPr="00D2290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8646F7A" w14:textId="77777777" w:rsidR="00B228CD" w:rsidRPr="00D2290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01582B9" w14:textId="77777777" w:rsidR="00B228CD" w:rsidRPr="00D2290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444C028" w14:textId="77777777" w:rsidR="00B228CD" w:rsidRPr="00D2290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C8CAD47" w14:textId="77777777" w:rsidR="00B228C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BE04241" w14:textId="77777777" w:rsidR="00B228C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55A79B3" w14:textId="77777777" w:rsidR="00B228CD" w:rsidRDefault="00B228CD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AFBA9CE" w14:textId="77777777" w:rsidR="00B228CD" w:rsidRDefault="00B228CD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53AE459C" w14:textId="77777777" w:rsidR="00B228CD" w:rsidRPr="00FC12F0" w:rsidRDefault="00B228CD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FB16296" w14:textId="77777777" w:rsidR="00B228CD" w:rsidRPr="005620A1" w:rsidRDefault="00B228CD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ST CYR EN VAL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LEPAGE René</w:t>
      </w:r>
    </w:p>
    <w:p w14:paraId="33200A6E" w14:textId="77777777" w:rsidR="00B228CD" w:rsidRPr="008D4E81" w:rsidRDefault="00B228C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6F3CF40D" w14:textId="77777777" w:rsidR="00B228CD" w:rsidRDefault="00B228C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B228CD" w:rsidSect="00B228CD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106B8B9D" w14:textId="77777777" w:rsidR="00B228CD" w:rsidRPr="008D4E81" w:rsidRDefault="00B228CD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B228CD" w:rsidRPr="008D4E81" w:rsidSect="00B228CD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77234" w14:textId="77777777" w:rsidR="00F37701" w:rsidRDefault="00F37701">
      <w:r>
        <w:separator/>
      </w:r>
    </w:p>
  </w:endnote>
  <w:endnote w:type="continuationSeparator" w:id="0">
    <w:p w14:paraId="4C8F9782" w14:textId="77777777" w:rsidR="00F37701" w:rsidRDefault="00F37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23626" w14:textId="77777777" w:rsidR="00F37701" w:rsidRDefault="00F37701">
      <w:r>
        <w:separator/>
      </w:r>
    </w:p>
  </w:footnote>
  <w:footnote w:type="continuationSeparator" w:id="0">
    <w:p w14:paraId="5E7771A5" w14:textId="77777777" w:rsidR="00F37701" w:rsidRDefault="00F37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1103960079">
    <w:abstractNumId w:val="1"/>
  </w:num>
  <w:num w:numId="2" w16cid:durableId="455299344">
    <w:abstractNumId w:val="1"/>
  </w:num>
  <w:num w:numId="3" w16cid:durableId="579995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28CD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37701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44"/>
    <o:shapelayout v:ext="edit">
      <o:idmap v:ext="edit" data="1"/>
    </o:shapelayout>
  </w:shapeDefaults>
  <w:decimalSymbol w:val=","/>
  <w:listSeparator w:val=";"/>
  <w14:docId w14:val="085E48DC"/>
  <w15:chartTrackingRefBased/>
  <w15:docId w15:val="{03135A7D-290E-44BB-8E2C-6DDED460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1</TotalTime>
  <Pages>4</Pages>
  <Words>1146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2026-10-12T07:25:00Z</dcterms:created>
  <dcterms:modified xsi:type="dcterms:W3CDTF">2026-10-12T07:26:00Z</dcterms:modified>
  <cp:contentStatus/>
</cp:coreProperties>
</file>