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F41F4" w14:textId="77777777" w:rsidR="00CF361D" w:rsidRPr="00AA7023" w:rsidRDefault="00CF361D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6A423050" w14:textId="77777777" w:rsidR="00CF361D" w:rsidRPr="00EE1418" w:rsidRDefault="00CF361D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84464E0" w14:textId="77777777" w:rsidR="00CF361D" w:rsidRDefault="00CF361D" w:rsidP="003F35AB">
      <w:pPr>
        <w:pStyle w:val="NormalWeb"/>
      </w:pPr>
      <w:r>
        <w:rPr>
          <w:noProof/>
        </w:rPr>
        <w:pict w14:anchorId="3CFFA7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36C203C3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0977D093" w14:textId="77777777" w:rsidR="00CF361D" w:rsidRDefault="00CF361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48951D8" w14:textId="77777777" w:rsidR="00CF361D" w:rsidRDefault="00CF361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315BF62" w14:textId="77777777" w:rsidR="00CF361D" w:rsidRPr="00401902" w:rsidRDefault="00CF361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2DEA9DC" w14:textId="77777777" w:rsidR="00CF361D" w:rsidRDefault="00CF361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73273782" w14:textId="77777777" w:rsidR="00CF361D" w:rsidRDefault="00CF361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2896738" w14:textId="77777777" w:rsidR="00CF361D" w:rsidRDefault="00CF361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C49A5E3" w14:textId="77777777" w:rsidR="00CF361D" w:rsidRPr="00AA7023" w:rsidRDefault="00CF361D" w:rsidP="00AA7023">
      <w:pPr>
        <w:tabs>
          <w:tab w:val="left" w:pos="3828"/>
        </w:tabs>
        <w:jc w:val="both"/>
        <w:rPr>
          <w:rFonts w:ascii="Arial" w:hAnsi="Arial"/>
        </w:rPr>
      </w:pPr>
    </w:p>
    <w:p w14:paraId="206DC770" w14:textId="77777777" w:rsidR="00CF361D" w:rsidRPr="00EE1418" w:rsidRDefault="00CF361D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E88E297" w14:textId="77777777" w:rsidR="00CF361D" w:rsidRPr="0042336D" w:rsidRDefault="00CF361D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54697898" w14:textId="77777777" w:rsidR="00CF361D" w:rsidRDefault="00CF361D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D4452D5" w14:textId="77777777" w:rsidR="00CF361D" w:rsidRDefault="00CF361D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LESOURD Thomas</w:t>
      </w:r>
      <w:r>
        <w:rPr>
          <w:b/>
          <w:sz w:val="16"/>
          <w:szCs w:val="16"/>
        </w:rPr>
        <w:t xml:space="preserve"> </w:t>
      </w:r>
    </w:p>
    <w:p w14:paraId="712A99A1" w14:textId="77777777" w:rsidR="00CF361D" w:rsidRPr="00720F4B" w:rsidRDefault="00CF361D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0A54B731" w14:textId="77777777" w:rsidR="00CF361D" w:rsidRPr="006719A3" w:rsidRDefault="00CF361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F049675" w14:textId="77777777" w:rsidR="00CF361D" w:rsidRPr="0042336D" w:rsidRDefault="00CF361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E0D0788" w14:textId="77777777" w:rsidR="00CF361D" w:rsidRPr="006719A3" w:rsidRDefault="00CF361D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4E6BE26" w14:textId="77777777" w:rsidR="00CF361D" w:rsidRPr="003E7C18" w:rsidRDefault="00CF361D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319BE86" w14:textId="77777777" w:rsidR="00CF361D" w:rsidRDefault="00CF361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1DAF0B4D" w14:textId="77777777" w:rsidR="00CF361D" w:rsidRPr="00912D40" w:rsidRDefault="00CF361D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F513CAC" w14:textId="77777777" w:rsidR="00CF361D" w:rsidRDefault="00CF361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4A917910" w14:textId="77777777" w:rsidR="00CF361D" w:rsidRPr="0042336D" w:rsidRDefault="00CF361D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49DE27D7" w14:textId="77777777" w:rsidR="00CF361D" w:rsidRPr="00912D40" w:rsidRDefault="00CF361D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6AAB3274" w14:textId="77777777" w:rsidR="00CF361D" w:rsidRDefault="00CF361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44BB73B1" w14:textId="77777777" w:rsidR="00CF361D" w:rsidRDefault="00CF361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6522830" w14:textId="77777777" w:rsidR="00CF361D" w:rsidRPr="00895385" w:rsidRDefault="00CF361D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8DC9FF0" w14:textId="77777777" w:rsidR="00CF361D" w:rsidRPr="008D4E81" w:rsidRDefault="00CF361D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04450706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SARAN USM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A.C. AMBOISE 1</w:t>
      </w:r>
    </w:p>
    <w:p w14:paraId="42F0A69C" w14:textId="77777777" w:rsidR="00CF361D" w:rsidRPr="008D4E81" w:rsidRDefault="00CF361D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5348238" w14:textId="77777777" w:rsidR="00CF361D" w:rsidRDefault="00CF361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A74661F" w14:textId="77777777" w:rsidR="00CF361D" w:rsidRPr="0042336D" w:rsidRDefault="00CF361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E7EB3EB" w14:textId="77777777" w:rsidR="00CF361D" w:rsidRDefault="00CF361D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2DC8ED21" w14:textId="77777777" w:rsidR="00CF361D" w:rsidRPr="00895385" w:rsidRDefault="00CF361D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03DCBA8" w14:textId="77777777" w:rsidR="00CF361D" w:rsidRPr="0042336D" w:rsidRDefault="00CF361D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Allee Jacques Brel  45770 Saran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SARAN</w:t>
      </w:r>
    </w:p>
    <w:p w14:paraId="2DBA9624" w14:textId="77777777" w:rsidR="00CF361D" w:rsidRPr="0042336D" w:rsidRDefault="00CF361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Jacques Brel</w:t>
      </w:r>
    </w:p>
    <w:p w14:paraId="6A1EC010" w14:textId="77777777" w:rsidR="00CF361D" w:rsidRPr="0042336D" w:rsidRDefault="00CF361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8BB0F9D" w14:textId="77777777" w:rsidR="00CF361D" w:rsidRPr="0042336D" w:rsidRDefault="00CF361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7B52BFCA" w14:textId="77777777" w:rsidR="00CF361D" w:rsidRDefault="00CF361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3094ACB5" w14:textId="77777777" w:rsidR="00CF361D" w:rsidRDefault="00CF361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2B26D33" w14:textId="77777777" w:rsidR="00CF361D" w:rsidRPr="00922693" w:rsidRDefault="00CF361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ARCHAMBAULT Phillippe</w:t>
      </w:r>
    </w:p>
    <w:p w14:paraId="22142861" w14:textId="77777777" w:rsidR="00CF361D" w:rsidRPr="00922693" w:rsidRDefault="00CF361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7A5DC576" w14:textId="77777777" w:rsidR="00CF361D" w:rsidRPr="00922693" w:rsidRDefault="00CF361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06 70 10 04 92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philippearchambault81@gmail.com</w:t>
      </w:r>
    </w:p>
    <w:p w14:paraId="7A6D30DB" w14:textId="77777777" w:rsidR="00CF361D" w:rsidRPr="00922693" w:rsidRDefault="00CF361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9F83E77" w14:textId="77777777" w:rsidR="00CF361D" w:rsidRPr="00922693" w:rsidRDefault="00CF361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3812D47" w14:textId="77777777" w:rsidR="00CF361D" w:rsidRDefault="00CF361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1DB2D2AA" w14:textId="77777777" w:rsidR="00CF361D" w:rsidRPr="00912D40" w:rsidRDefault="00CF361D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0487D60" w14:textId="77777777" w:rsidR="00CF361D" w:rsidRPr="00912D40" w:rsidRDefault="00CF361D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27FEBFDE" w14:textId="77777777" w:rsidR="00CF361D" w:rsidRDefault="00CF361D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73136204" w14:textId="77777777" w:rsidR="00CF361D" w:rsidRPr="00C53058" w:rsidRDefault="00CF361D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9A42066" w14:textId="77777777" w:rsidR="00CF361D" w:rsidRPr="00912D40" w:rsidRDefault="00CF361D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87BC717" w14:textId="77777777" w:rsidR="00CF361D" w:rsidRPr="00805C7B" w:rsidRDefault="00CF361D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F91959E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0F25CD8E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84B7D81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31A8B30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C5A9BA8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B127975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ECA8067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9ACD5D7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694A4EB" w14:textId="77777777" w:rsidR="00CF361D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F87C97A" w14:textId="77777777" w:rsidR="00CF361D" w:rsidRPr="00EE1418" w:rsidRDefault="00CF361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7491BC5" w14:textId="77777777" w:rsidR="00CF361D" w:rsidRDefault="00CF361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C171646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CBE4B61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35879CDA" w14:textId="77777777" w:rsidR="00CF361D" w:rsidRDefault="00CF361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E9934B5" w14:textId="77777777" w:rsidR="00CF361D" w:rsidRDefault="00CF361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687D19B" w14:textId="77777777" w:rsidR="00CF361D" w:rsidRPr="00401902" w:rsidRDefault="00CF361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ABB353A" w14:textId="77777777" w:rsidR="00CF361D" w:rsidRDefault="00CF361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AF5B1AF" w14:textId="77777777" w:rsidR="00CF361D" w:rsidRDefault="00CF361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EAE6894" w14:textId="77777777" w:rsidR="00CF361D" w:rsidRDefault="00CF361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3EEE616" w14:textId="77777777" w:rsidR="00CF361D" w:rsidRPr="00AA7023" w:rsidRDefault="00CF361D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EFD9841" w14:textId="77777777" w:rsidR="00CF361D" w:rsidRPr="00EE1418" w:rsidRDefault="00CF361D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1C6F3A5" w14:textId="77777777" w:rsidR="00CF361D" w:rsidRDefault="00CF361D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187DC880" w14:textId="77777777" w:rsidR="00CF361D" w:rsidRDefault="00CF361D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2C819BE3" w14:textId="77777777" w:rsidR="00CF361D" w:rsidRPr="007C6334" w:rsidRDefault="00CF361D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3460E96" w14:textId="77777777" w:rsidR="00CF361D" w:rsidRPr="00912D40" w:rsidRDefault="00CF361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31AA5008" w14:textId="77777777" w:rsidR="00CF361D" w:rsidRDefault="00CF361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DCD1DF2" w14:textId="77777777" w:rsidR="00CF361D" w:rsidRDefault="00CF361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102B1FD" w14:textId="77777777" w:rsidR="00CF361D" w:rsidRDefault="00CF361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F733877" w14:textId="77777777" w:rsidR="00CF361D" w:rsidRPr="0058257B" w:rsidRDefault="00CF361D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LESOURD Thomas</w:t>
      </w:r>
      <w:r>
        <w:rPr>
          <w:sz w:val="16"/>
          <w:szCs w:val="16"/>
        </w:rPr>
        <w:tab/>
      </w:r>
    </w:p>
    <w:p w14:paraId="5249E2F4" w14:textId="77777777" w:rsidR="00CF361D" w:rsidRDefault="00CF361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7948D8B" w14:textId="77777777" w:rsidR="00CF361D" w:rsidRPr="00912D40" w:rsidRDefault="00CF361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90704B6" w14:textId="77777777" w:rsidR="00CF361D" w:rsidRPr="006E7CC6" w:rsidRDefault="00CF361D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0</w:t>
      </w:r>
    </w:p>
    <w:p w14:paraId="3D4C6D4B" w14:textId="77777777" w:rsidR="00CF361D" w:rsidRPr="00912D40" w:rsidRDefault="00CF361D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809B269" w14:textId="77777777" w:rsidR="00CF361D" w:rsidRDefault="00CF361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0</w:t>
      </w:r>
    </w:p>
    <w:p w14:paraId="670E29A7" w14:textId="77777777" w:rsidR="00CF361D" w:rsidRDefault="00CF361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2560DEC3" w14:textId="77777777" w:rsidR="00CF361D" w:rsidRPr="00912D40" w:rsidRDefault="00CF361D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104E9252" w14:textId="77777777" w:rsidR="00CF361D" w:rsidRDefault="00CF361D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07 69 66 03 29</w:t>
      </w:r>
    </w:p>
    <w:p w14:paraId="314FFF19" w14:textId="77777777" w:rsidR="00CF361D" w:rsidRPr="00912D40" w:rsidRDefault="00CF361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4FA3B78" w14:textId="77777777" w:rsidR="00CF361D" w:rsidRDefault="00CF361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Ping St Jean 45</w:t>
      </w:r>
    </w:p>
    <w:p w14:paraId="6EC85F2E" w14:textId="77777777" w:rsidR="00CF361D" w:rsidRPr="00912D40" w:rsidRDefault="00CF361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7F859D4" w14:textId="77777777" w:rsidR="00CF361D" w:rsidRDefault="00CF361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4537968</w:t>
      </w:r>
    </w:p>
    <w:p w14:paraId="2D9AE612" w14:textId="77777777" w:rsidR="00CF361D" w:rsidRPr="00912D40" w:rsidRDefault="00CF361D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2A790207" w14:textId="77777777" w:rsidR="00CF361D" w:rsidRDefault="00CF361D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F4F96F0" w14:textId="77777777" w:rsidR="00CF361D" w:rsidRPr="00912D40" w:rsidRDefault="00CF361D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2B5E7192" w14:textId="77777777" w:rsidR="00CF361D" w:rsidRDefault="00CF361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137B598" w14:textId="77777777" w:rsidR="00CF361D" w:rsidRDefault="00CF361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13E73F8" w14:textId="77777777" w:rsidR="00CF361D" w:rsidRPr="00912D40" w:rsidRDefault="00CF361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3F3AC36" w14:textId="77777777" w:rsidR="00CF361D" w:rsidRPr="00912D40" w:rsidRDefault="00CF361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6227984" w14:textId="77777777" w:rsidR="00CF361D" w:rsidRDefault="00CF361D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SARAN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239CBE5B" w14:textId="77777777" w:rsidR="00CF361D" w:rsidRPr="00912D40" w:rsidRDefault="00CF361D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4F3F7735" w14:textId="77777777" w:rsidR="00CF361D" w:rsidRDefault="00CF361D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50CD1767" w14:textId="77777777" w:rsidR="00CF361D" w:rsidRPr="00912D40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7079A84" w14:textId="77777777" w:rsidR="00CF361D" w:rsidRPr="00912D40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9BF9A76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69578E9" w14:textId="77777777" w:rsidR="00CF361D" w:rsidRPr="00912D40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F4C4688" w14:textId="77777777" w:rsidR="00CF361D" w:rsidRPr="00912D40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C3A989C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B5E9AD0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58092B6" w14:textId="77777777" w:rsidR="00CF361D" w:rsidRPr="00B7649E" w:rsidRDefault="00CF361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0892F21" w14:textId="77777777" w:rsidR="00CF361D" w:rsidRPr="00B7649E" w:rsidRDefault="00CF361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79E1C4C0" w14:textId="77777777" w:rsidR="00CF361D" w:rsidRPr="00B7649E" w:rsidRDefault="00CF361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6545E9B1" w14:textId="77777777" w:rsidR="00CF361D" w:rsidRPr="00B7649E" w:rsidRDefault="00CF361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46231387" w14:textId="77777777" w:rsidR="00CF361D" w:rsidRDefault="00CF361D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EFD8444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C81E9C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4B34E4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638F015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5F4CFE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0196D50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A836303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7A58D5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AECF0D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4A0050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BFAC7B2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CBA7D8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F2DB70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0D94CF3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B69EA63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517ED9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7C5573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E6F81E" w14:textId="77777777" w:rsidR="00CF361D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C95A7B" w14:textId="77777777" w:rsidR="00CF361D" w:rsidRPr="00CE0C40" w:rsidRDefault="00CF361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A11ABE" w14:textId="77777777" w:rsidR="00CF361D" w:rsidRDefault="00CF361D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B8BC0D2" w14:textId="77777777" w:rsidR="00CF361D" w:rsidRDefault="00CF361D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CF361D" w:rsidSect="00CF361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B70EAF2" w14:textId="77777777" w:rsidR="00CF361D" w:rsidRPr="004D2648" w:rsidRDefault="00CF361D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5F1F14D" w14:textId="77777777" w:rsidR="00CF361D" w:rsidRPr="00EE1418" w:rsidRDefault="00CF361D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DC2D0F8" w14:textId="77777777" w:rsidR="00CF361D" w:rsidRDefault="00CF361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765D77C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908732F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0CA9527" w14:textId="77777777" w:rsidR="00CF361D" w:rsidRDefault="00CF361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6C89C3B" w14:textId="77777777" w:rsidR="00CF361D" w:rsidRDefault="00CF361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91E83F1" w14:textId="77777777" w:rsidR="00CF361D" w:rsidRPr="00401902" w:rsidRDefault="00CF361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5D78433" w14:textId="77777777" w:rsidR="00CF361D" w:rsidRDefault="00CF361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7F764A7" w14:textId="77777777" w:rsidR="00CF361D" w:rsidRDefault="00CF361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8DD497D" w14:textId="77777777" w:rsidR="00CF361D" w:rsidRPr="00AA7023" w:rsidRDefault="00CF361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C590CAF" w14:textId="77777777" w:rsidR="00CF361D" w:rsidRPr="00EE1418" w:rsidRDefault="00CF361D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F489255" w14:textId="77777777" w:rsidR="00CF361D" w:rsidRPr="00F6138C" w:rsidRDefault="00CF361D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E228AFE" w14:textId="77777777" w:rsidR="00CF361D" w:rsidRDefault="00CF361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E3AEA05" w14:textId="77777777" w:rsidR="00CF361D" w:rsidRDefault="00CF361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530A10E" w14:textId="77777777" w:rsidR="00CF361D" w:rsidRPr="00FD6D14" w:rsidRDefault="00CF361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59F4465" w14:textId="77777777" w:rsidR="00CF361D" w:rsidRPr="00B34D61" w:rsidRDefault="00CF361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SARAN USM 1</w:t>
      </w:r>
    </w:p>
    <w:p w14:paraId="4A0F93E8" w14:textId="77777777" w:rsidR="00CF361D" w:rsidRPr="00B34D61" w:rsidRDefault="00CF361D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52AA147B" w14:textId="77777777" w:rsidR="00CF361D" w:rsidRDefault="00CF361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1E08D6C" w14:textId="77777777" w:rsidR="00CF361D" w:rsidRPr="00D2290D" w:rsidRDefault="00CF361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E9E40CC" w14:textId="77777777" w:rsidR="00CF361D" w:rsidRPr="005620A1" w:rsidRDefault="00CF361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SARAN USM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828C6C7" w14:textId="77777777" w:rsidR="00CF361D" w:rsidRPr="005620A1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F5E6CB9" w14:textId="77777777" w:rsidR="00CF361D" w:rsidRPr="00FE7EED" w:rsidRDefault="00CF361D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47DEA66" w14:textId="77777777" w:rsidR="00CF361D" w:rsidRPr="00FE7EE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D9601D4" w14:textId="77777777" w:rsidR="00CF361D" w:rsidRPr="00FE7EED" w:rsidRDefault="00CF361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A.C. AMBOISE 1</w:t>
      </w:r>
    </w:p>
    <w:p w14:paraId="3ED0F363" w14:textId="77777777" w:rsidR="00CF361D" w:rsidRPr="00FE7EE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11600D7" w14:textId="77777777" w:rsidR="00CF361D" w:rsidRPr="00FE7EED" w:rsidRDefault="00CF361D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742B3D2D" w14:textId="77777777" w:rsidR="00CF361D" w:rsidRPr="00FE7EED" w:rsidRDefault="00CF361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9D6D7F7" w14:textId="77777777" w:rsidR="00CF361D" w:rsidRPr="00FE7EED" w:rsidRDefault="00CF361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0227F8E0" w14:textId="77777777" w:rsidR="00CF361D" w:rsidRPr="00FE7EED" w:rsidRDefault="00CF361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834A31" w14:textId="77777777" w:rsidR="00CF361D" w:rsidRDefault="00CF361D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1C22913" w14:textId="77777777" w:rsidR="00CF361D" w:rsidRPr="00D2290D" w:rsidRDefault="00CF361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AE7E44" w14:textId="77777777" w:rsidR="00CF361D" w:rsidRDefault="00CF361D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212ED1AB" w14:textId="77777777" w:rsidR="00CF361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1C2E543B" w14:textId="77777777" w:rsidR="00CF361D" w:rsidRPr="004C0F9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8621D5F" w14:textId="77777777" w:rsidR="00CF361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270D995C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FC11BB6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E510549" w14:textId="77777777" w:rsidR="00CF361D" w:rsidRPr="00FC12F0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5449823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38D4FA7" w14:textId="77777777" w:rsidR="00CF361D" w:rsidRPr="005620A1" w:rsidRDefault="00CF361D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LESOURD Thomas</w:t>
      </w:r>
    </w:p>
    <w:p w14:paraId="0F35AAD0" w14:textId="77777777" w:rsidR="00CF361D" w:rsidRPr="008D4E81" w:rsidRDefault="00CF361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8E6ABD5" w14:textId="77777777" w:rsidR="00CF361D" w:rsidRPr="008D4E81" w:rsidRDefault="00CF361D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45ABBAE" w14:textId="77777777" w:rsidR="00CF361D" w:rsidRPr="008D4E81" w:rsidRDefault="00CF361D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7DEEFFC" w14:textId="77777777" w:rsidR="00CF361D" w:rsidRPr="008D4E81" w:rsidRDefault="00CF361D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EA94DFF" w14:textId="77777777" w:rsidR="00CF361D" w:rsidRDefault="00CF361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437A253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55B123C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266D7260" w14:textId="77777777" w:rsidR="00CF361D" w:rsidRDefault="00CF361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FC983A6" w14:textId="77777777" w:rsidR="00CF361D" w:rsidRDefault="00CF361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0CC48AE" w14:textId="77777777" w:rsidR="00CF361D" w:rsidRPr="00401902" w:rsidRDefault="00CF361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1021F300" w14:textId="77777777" w:rsidR="00CF361D" w:rsidRDefault="00CF361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17405CB" w14:textId="77777777" w:rsidR="00CF361D" w:rsidRDefault="00CF361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B0EF876" w14:textId="77777777" w:rsidR="00CF361D" w:rsidRPr="0015252D" w:rsidRDefault="00CF361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685EBE27" w14:textId="77777777" w:rsidR="00CF361D" w:rsidRPr="00EE1418" w:rsidRDefault="00CF361D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5B1CA11" w14:textId="77777777" w:rsidR="00CF361D" w:rsidRDefault="00CF361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0A1B73B" w14:textId="77777777" w:rsidR="00CF361D" w:rsidRDefault="00CF361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6FF3018" w14:textId="77777777" w:rsidR="00CF361D" w:rsidRDefault="00CF361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6E4E481" w14:textId="77777777" w:rsidR="00CF361D" w:rsidRPr="00FD6D14" w:rsidRDefault="00CF361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61F1642" w14:textId="77777777" w:rsidR="00CF361D" w:rsidRPr="00B466D0" w:rsidRDefault="00CF361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A.C. AMBOISE 1</w:t>
      </w:r>
    </w:p>
    <w:p w14:paraId="31A5C34F" w14:textId="77777777" w:rsidR="00CF361D" w:rsidRPr="00B466D0" w:rsidRDefault="00CF361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F4285AA" w14:textId="77777777" w:rsidR="00CF361D" w:rsidRDefault="00CF361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60EAE09" w14:textId="77777777" w:rsidR="00CF361D" w:rsidRPr="00D2290D" w:rsidRDefault="00CF361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C3782F6" w14:textId="77777777" w:rsidR="00CF361D" w:rsidRPr="005620A1" w:rsidRDefault="00CF361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SARAN USM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8A7DC39" w14:textId="77777777" w:rsidR="00CF361D" w:rsidRPr="005620A1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AB87424" w14:textId="77777777" w:rsidR="00CF361D" w:rsidRPr="00FE7EED" w:rsidRDefault="00CF361D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14C3F1A" w14:textId="77777777" w:rsidR="00CF361D" w:rsidRPr="00FE7EE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51DA0DC" w14:textId="77777777" w:rsidR="00CF361D" w:rsidRPr="00FE7EED" w:rsidRDefault="00CF361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A.C. AMBOISE 1</w:t>
      </w:r>
    </w:p>
    <w:p w14:paraId="1CB0FEA7" w14:textId="77777777" w:rsidR="00CF361D" w:rsidRPr="00FE7EED" w:rsidRDefault="00CF361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D260144" w14:textId="77777777" w:rsidR="00CF361D" w:rsidRPr="00FE7EED" w:rsidRDefault="00CF361D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460B7B2C" w14:textId="77777777" w:rsidR="00CF361D" w:rsidRPr="00FE7EED" w:rsidRDefault="00CF361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1812F49" w14:textId="77777777" w:rsidR="00CF361D" w:rsidRPr="00FE7EED" w:rsidRDefault="00CF361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13FFD75E" w14:textId="77777777" w:rsidR="00CF361D" w:rsidRPr="00FE7EED" w:rsidRDefault="00CF361D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58F5EE70" w14:textId="77777777" w:rsidR="00CF361D" w:rsidRDefault="00CF361D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DC92EDA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A175E2D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D84BD49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5E8AA8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DFA59DF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856B02D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B1AB54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B068E75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593E948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6953A2" w14:textId="77777777" w:rsidR="00CF361D" w:rsidRPr="00D2290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BA5DF2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5B2DC91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9C45D5F" w14:textId="77777777" w:rsidR="00CF361D" w:rsidRDefault="00CF361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D3EF647" w14:textId="77777777" w:rsidR="00CF361D" w:rsidRDefault="00CF361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37AE9CB" w14:textId="77777777" w:rsidR="00CF361D" w:rsidRPr="00FC12F0" w:rsidRDefault="00CF361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D67EF15" w14:textId="77777777" w:rsidR="00CF361D" w:rsidRPr="005620A1" w:rsidRDefault="00CF361D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SARAN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LESOURD Thomas</w:t>
      </w:r>
    </w:p>
    <w:p w14:paraId="074BC669" w14:textId="77777777" w:rsidR="00CF361D" w:rsidRPr="008D4E81" w:rsidRDefault="00CF361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1074C17" w14:textId="77777777" w:rsidR="00CF361D" w:rsidRDefault="00CF361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CF361D" w:rsidSect="00CF361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FFECCB3" w14:textId="77777777" w:rsidR="00CF361D" w:rsidRPr="008D4E81" w:rsidRDefault="00CF361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CF361D" w:rsidRPr="008D4E81" w:rsidSect="00CF361D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27709" w14:textId="77777777" w:rsidR="00D670F6" w:rsidRDefault="00D670F6">
      <w:r>
        <w:separator/>
      </w:r>
    </w:p>
  </w:endnote>
  <w:endnote w:type="continuationSeparator" w:id="0">
    <w:p w14:paraId="5F0A69CE" w14:textId="77777777" w:rsidR="00D670F6" w:rsidRDefault="00D6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545FD" w14:textId="77777777" w:rsidR="00D670F6" w:rsidRDefault="00D670F6">
      <w:r>
        <w:separator/>
      </w:r>
    </w:p>
  </w:footnote>
  <w:footnote w:type="continuationSeparator" w:id="0">
    <w:p w14:paraId="4BD618F3" w14:textId="77777777" w:rsidR="00D670F6" w:rsidRDefault="00D67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361D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0F6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3FA12C6C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2</Pages>
  <Words>563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2026-10-12T07:22:00Z</dcterms:created>
  <dcterms:modified xsi:type="dcterms:W3CDTF">2026-10-12T07:23:00Z</dcterms:modified>
  <cp:contentStatus/>
</cp:coreProperties>
</file>