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5CC4" w14:textId="77777777" w:rsidR="001D04C7" w:rsidRPr="00AA7023" w:rsidRDefault="001D04C7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194BCFFB" w14:textId="77777777" w:rsidR="001D04C7" w:rsidRPr="00EE1418" w:rsidRDefault="001D04C7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C767E91" w14:textId="77777777" w:rsidR="001D04C7" w:rsidRDefault="001D04C7" w:rsidP="003F35AB">
      <w:pPr>
        <w:pStyle w:val="NormalWeb"/>
      </w:pPr>
      <w:r>
        <w:rPr>
          <w:noProof/>
        </w:rPr>
        <w:pict w14:anchorId="4EB49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0F3B82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2E40086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FF4FD35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4A29CB7" w14:textId="77777777" w:rsidR="001D04C7" w:rsidRPr="00401902" w:rsidRDefault="001D04C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38E244DC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B789100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B5F881D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AF59594" w14:textId="77777777" w:rsidR="001D04C7" w:rsidRPr="00AA7023" w:rsidRDefault="001D04C7" w:rsidP="00AA7023">
      <w:pPr>
        <w:tabs>
          <w:tab w:val="left" w:pos="3828"/>
        </w:tabs>
        <w:jc w:val="both"/>
        <w:rPr>
          <w:rFonts w:ascii="Arial" w:hAnsi="Arial"/>
        </w:rPr>
      </w:pPr>
    </w:p>
    <w:p w14:paraId="1A782ED4" w14:textId="77777777" w:rsidR="001D04C7" w:rsidRPr="00EE1418" w:rsidRDefault="001D04C7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FA92940" w14:textId="77777777" w:rsidR="001D04C7" w:rsidRPr="0042336D" w:rsidRDefault="001D04C7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7A0327F" w14:textId="77777777" w:rsidR="001D04C7" w:rsidRDefault="001D04C7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7BE1F76" w14:textId="77777777" w:rsidR="001D04C7" w:rsidRDefault="001D04C7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MESTDAGH Xavier</w:t>
      </w:r>
      <w:r>
        <w:rPr>
          <w:b/>
          <w:sz w:val="16"/>
          <w:szCs w:val="16"/>
        </w:rPr>
        <w:t xml:space="preserve"> </w:t>
      </w:r>
    </w:p>
    <w:p w14:paraId="23C9A5DF" w14:textId="77777777" w:rsidR="001D04C7" w:rsidRPr="00720F4B" w:rsidRDefault="001D04C7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09ED11BD" w14:textId="77777777" w:rsidR="001D04C7" w:rsidRPr="006719A3" w:rsidRDefault="001D04C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6CE3C33" w14:textId="77777777" w:rsidR="001D04C7" w:rsidRPr="0042336D" w:rsidRDefault="001D04C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0E867BE" w14:textId="77777777" w:rsidR="001D04C7" w:rsidRPr="006719A3" w:rsidRDefault="001D04C7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EE09720" w14:textId="77777777" w:rsidR="001D04C7" w:rsidRPr="003E7C18" w:rsidRDefault="001D04C7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9127BD1" w14:textId="77777777" w:rsidR="001D04C7" w:rsidRDefault="001D04C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524EEEB" w14:textId="77777777" w:rsidR="001D04C7" w:rsidRPr="00912D40" w:rsidRDefault="001D04C7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4EEA016" w14:textId="77777777" w:rsidR="001D04C7" w:rsidRDefault="001D04C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6180495A" w14:textId="77777777" w:rsidR="001D04C7" w:rsidRPr="0042336D" w:rsidRDefault="001D04C7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118AE7FA" w14:textId="77777777" w:rsidR="001D04C7" w:rsidRPr="00912D40" w:rsidRDefault="001D04C7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8F212FA" w14:textId="77777777" w:rsidR="001D04C7" w:rsidRDefault="001D04C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19CEBA4B" w14:textId="77777777" w:rsidR="001D04C7" w:rsidRDefault="001D04C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ACD8EF0" w14:textId="77777777" w:rsidR="001D04C7" w:rsidRPr="00895385" w:rsidRDefault="001D04C7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AF14FCD" w14:textId="77777777" w:rsidR="001D04C7" w:rsidRPr="008D4E81" w:rsidRDefault="001D04C7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04450026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ST MARCEAU ORLEANS TT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AS FONDETTES 6</w:t>
      </w:r>
    </w:p>
    <w:p w14:paraId="068F314F" w14:textId="77777777" w:rsidR="001D04C7" w:rsidRPr="008D4E81" w:rsidRDefault="001D04C7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3E636244" w14:textId="77777777" w:rsidR="001D04C7" w:rsidRDefault="001D04C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5BD97E2" w14:textId="77777777" w:rsidR="001D04C7" w:rsidRPr="0042336D" w:rsidRDefault="001D04C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55787006" w14:textId="77777777" w:rsidR="001D04C7" w:rsidRDefault="001D04C7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086E757E" w14:textId="77777777" w:rsidR="001D04C7" w:rsidRPr="00895385" w:rsidRDefault="001D04C7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09E180D" w14:textId="77777777" w:rsidR="001D04C7" w:rsidRPr="0042336D" w:rsidRDefault="001D04C7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H.D'Estienne D'Orves  45100 Orleans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MARCEAU ORLEANS</w:t>
      </w:r>
    </w:p>
    <w:p w14:paraId="1C0D63D2" w14:textId="77777777" w:rsidR="001D04C7" w:rsidRPr="0042336D" w:rsidRDefault="001D04C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de La Cigogne</w:t>
      </w:r>
    </w:p>
    <w:p w14:paraId="48BB3280" w14:textId="77777777" w:rsidR="001D04C7" w:rsidRPr="0042336D" w:rsidRDefault="001D04C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08D2FB7" w14:textId="77777777" w:rsidR="001D04C7" w:rsidRPr="0042336D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36C69CE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123D403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6893834" w14:textId="77777777" w:rsidR="001D04C7" w:rsidRPr="00922693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GUILBERT Sébastien</w:t>
      </w:r>
    </w:p>
    <w:p w14:paraId="693DF6CF" w14:textId="77777777" w:rsidR="001D04C7" w:rsidRPr="00922693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0932594A" w14:textId="77777777" w:rsidR="001D04C7" w:rsidRPr="00922693" w:rsidRDefault="001D04C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06 26 68 37 64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stmarceau.tt@sfr.fr</w:t>
      </w:r>
    </w:p>
    <w:p w14:paraId="6B98298C" w14:textId="77777777" w:rsidR="001D04C7" w:rsidRPr="00922693" w:rsidRDefault="001D04C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77ECC81" w14:textId="77777777" w:rsidR="001D04C7" w:rsidRPr="00922693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6785963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20A13B7" w14:textId="77777777" w:rsidR="001D04C7" w:rsidRPr="00912D40" w:rsidRDefault="001D04C7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7A32AC6" w14:textId="77777777" w:rsidR="001D04C7" w:rsidRPr="00912D40" w:rsidRDefault="001D04C7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59ACB8DB" w14:textId="77777777" w:rsidR="001D04C7" w:rsidRDefault="001D04C7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23C9BF9" w14:textId="77777777" w:rsidR="001D04C7" w:rsidRPr="00C53058" w:rsidRDefault="001D04C7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A38874E" w14:textId="77777777" w:rsidR="001D04C7" w:rsidRPr="00912D40" w:rsidRDefault="001D04C7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65ABB218" w14:textId="77777777" w:rsidR="001D04C7" w:rsidRPr="00805C7B" w:rsidRDefault="001D04C7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06DC3F2E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A706FDF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680A5A3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05F4013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129D4ED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CDA282B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843C993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B98C412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EA6E52B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3B27B8F" w14:textId="77777777" w:rsidR="001D04C7" w:rsidRPr="00EE1418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013B0E18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0EBEFBB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658AAAF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68A09DD4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4D3C0CE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A988329" w14:textId="77777777" w:rsidR="001D04C7" w:rsidRPr="00401902" w:rsidRDefault="001D04C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1986CD5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F941779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F555812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8207F96" w14:textId="77777777" w:rsidR="001D04C7" w:rsidRPr="00AA7023" w:rsidRDefault="001D04C7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1CB5730" w14:textId="77777777" w:rsidR="001D04C7" w:rsidRPr="00EE1418" w:rsidRDefault="001D04C7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60DCA108" w14:textId="77777777" w:rsidR="001D04C7" w:rsidRDefault="001D04C7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0B1A8C85" w14:textId="77777777" w:rsidR="001D04C7" w:rsidRDefault="001D04C7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48D9147" w14:textId="77777777" w:rsidR="001D04C7" w:rsidRPr="007C6334" w:rsidRDefault="001D04C7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160B04CC" w14:textId="77777777" w:rsidR="001D04C7" w:rsidRPr="00912D40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3FC3BBD5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309BD49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7AF6A5E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F90719C" w14:textId="77777777" w:rsidR="001D04C7" w:rsidRPr="0058257B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MESTDAGH Xavier</w:t>
      </w:r>
      <w:r>
        <w:rPr>
          <w:sz w:val="16"/>
          <w:szCs w:val="16"/>
        </w:rPr>
        <w:tab/>
      </w:r>
    </w:p>
    <w:p w14:paraId="4363693B" w14:textId="77777777" w:rsidR="001D04C7" w:rsidRDefault="001D04C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57C8C410" w14:textId="77777777" w:rsidR="001D04C7" w:rsidRPr="00912D40" w:rsidRDefault="001D04C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C168C87" w14:textId="77777777" w:rsidR="001D04C7" w:rsidRPr="006E7CC6" w:rsidRDefault="001D04C7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24 rue Jules Verne</w:t>
      </w:r>
    </w:p>
    <w:p w14:paraId="1819F468" w14:textId="77777777" w:rsidR="001D04C7" w:rsidRPr="00912D40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36C1F9B2" w14:textId="77777777" w:rsidR="001D04C7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45200 AMILLY</w:t>
      </w:r>
    </w:p>
    <w:p w14:paraId="4A94F92E" w14:textId="77777777" w:rsidR="001D04C7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028398B" w14:textId="77777777" w:rsidR="001D04C7" w:rsidRPr="00912D40" w:rsidRDefault="001D04C7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2346F8D" w14:textId="77777777" w:rsidR="001D04C7" w:rsidRDefault="001D04C7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02 38 98 53 72</w:t>
      </w:r>
    </w:p>
    <w:p w14:paraId="20A836D6" w14:textId="77777777" w:rsidR="001D04C7" w:rsidRPr="00912D40" w:rsidRDefault="001D04C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04C7593" w14:textId="77777777" w:rsidR="001D04C7" w:rsidRDefault="001D04C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J3 TT Amilly</w:t>
      </w:r>
    </w:p>
    <w:p w14:paraId="40476D55" w14:textId="77777777" w:rsidR="001D04C7" w:rsidRPr="00912D40" w:rsidRDefault="001D04C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F3A2322" w14:textId="77777777" w:rsidR="001D04C7" w:rsidRDefault="001D04C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4510813</w:t>
      </w:r>
    </w:p>
    <w:p w14:paraId="44628D3E" w14:textId="77777777" w:rsidR="001D04C7" w:rsidRPr="00912D40" w:rsidRDefault="001D04C7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13D15EB7" w14:textId="77777777" w:rsidR="001D04C7" w:rsidRDefault="001D04C7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22B4821" w14:textId="77777777" w:rsidR="001D04C7" w:rsidRPr="00912D40" w:rsidRDefault="001D04C7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317AF5ED" w14:textId="77777777" w:rsidR="001D04C7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5395A11" w14:textId="77777777" w:rsidR="001D04C7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4411745" w14:textId="77777777" w:rsidR="001D04C7" w:rsidRPr="00912D40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026646C" w14:textId="77777777" w:rsidR="001D04C7" w:rsidRPr="00912D40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BE7391B" w14:textId="77777777" w:rsidR="001D04C7" w:rsidRDefault="001D04C7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MARCEAU 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7086B1A6" w14:textId="77777777" w:rsidR="001D04C7" w:rsidRPr="00912D40" w:rsidRDefault="001D04C7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A5A1C6C" w14:textId="77777777" w:rsidR="001D04C7" w:rsidRDefault="001D04C7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6E014375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185D2D2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5F58ABF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7D88DA9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9BF8926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53FD6147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6298C112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13ACE58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80AE521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4504F0B0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99277A3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304910A" w14:textId="77777777" w:rsidR="001D04C7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A89BEE7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6D8327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4D43D6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304C53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ECCF11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ED07A85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F914C3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9E4B84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C3D626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FB6FC8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FC2EC9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B9BBAC5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0590B2F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0EC7F6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1A29EC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C706D9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5E6A94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2B8EFF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19C7AC" w14:textId="77777777" w:rsidR="001D04C7" w:rsidRPr="00CE0C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C0DCEB4" w14:textId="77777777" w:rsidR="001D04C7" w:rsidRDefault="001D04C7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08BF923B" w14:textId="77777777" w:rsidR="001D04C7" w:rsidRDefault="001D04C7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1D04C7" w:rsidSect="001D04C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85995CF" w14:textId="77777777" w:rsidR="001D04C7" w:rsidRPr="004D2648" w:rsidRDefault="001D04C7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FD4FEC3" w14:textId="77777777" w:rsidR="001D04C7" w:rsidRPr="00EE1418" w:rsidRDefault="001D04C7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93E7382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933A84B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DCC11D2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2DD7BA00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8075E6D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DBE5FED" w14:textId="77777777" w:rsidR="001D04C7" w:rsidRPr="00401902" w:rsidRDefault="001D04C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BE1EE96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58AB859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5CF0F98" w14:textId="77777777" w:rsidR="001D04C7" w:rsidRPr="00AA7023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395E4DA" w14:textId="77777777" w:rsidR="001D04C7" w:rsidRPr="00EE1418" w:rsidRDefault="001D04C7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8796698" w14:textId="77777777" w:rsidR="001D04C7" w:rsidRPr="00F6138C" w:rsidRDefault="001D04C7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1461C889" w14:textId="77777777" w:rsidR="001D04C7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656F827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7AB57A" w14:textId="77777777" w:rsidR="001D04C7" w:rsidRPr="00FD6D14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B90E3D5" w14:textId="77777777" w:rsidR="001D04C7" w:rsidRPr="00B34D61" w:rsidRDefault="001D04C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ST MARCEAU ORLEANS TT 1</w:t>
      </w:r>
    </w:p>
    <w:p w14:paraId="30814C67" w14:textId="77777777" w:rsidR="001D04C7" w:rsidRPr="00B34D61" w:rsidRDefault="001D04C7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B5CE627" w14:textId="77777777" w:rsidR="001D04C7" w:rsidRDefault="001D04C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5F66518" w14:textId="77777777" w:rsidR="001D04C7" w:rsidRPr="00D2290D" w:rsidRDefault="001D04C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8913E88" w14:textId="77777777" w:rsidR="001D04C7" w:rsidRPr="005620A1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ST MARCEAU ORLEANS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718C811" w14:textId="77777777" w:rsidR="001D04C7" w:rsidRPr="005620A1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BFF3CA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AF86E63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7AFBC49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AS FONDETTES 6</w:t>
      </w:r>
    </w:p>
    <w:p w14:paraId="1BD6FACA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15FC8B0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72A2CF57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AF940C7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7736FC04" w14:textId="77777777" w:rsidR="001D04C7" w:rsidRPr="00FE7EED" w:rsidRDefault="001D04C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36F0AAF" w14:textId="77777777" w:rsidR="001D04C7" w:rsidRDefault="001D04C7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5F99E56" w14:textId="77777777" w:rsidR="001D04C7" w:rsidRPr="00D2290D" w:rsidRDefault="001D04C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3C1D02" w14:textId="77777777" w:rsidR="001D04C7" w:rsidRDefault="001D04C7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4131D8C7" w14:textId="77777777" w:rsidR="001D04C7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3056184B" w14:textId="77777777" w:rsidR="001D04C7" w:rsidRPr="004C0F9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1EED274" w14:textId="77777777" w:rsidR="001D04C7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720CAAD7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B03004D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2F7019" w14:textId="77777777" w:rsidR="001D04C7" w:rsidRPr="00FC12F0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FEC5F19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A093134" w14:textId="77777777" w:rsidR="001D04C7" w:rsidRPr="005620A1" w:rsidRDefault="001D04C7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MARCEAU 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0DB159AE" w14:textId="77777777" w:rsidR="001D04C7" w:rsidRPr="008D4E81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7CA2E1E" w14:textId="77777777" w:rsidR="001D04C7" w:rsidRPr="008D4E81" w:rsidRDefault="001D04C7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25820CB" w14:textId="77777777" w:rsidR="001D04C7" w:rsidRPr="008D4E81" w:rsidRDefault="001D04C7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9EEFB2B" w14:textId="77777777" w:rsidR="001D04C7" w:rsidRPr="008D4E81" w:rsidRDefault="001D04C7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02657EC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8D4978E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EC6FC94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326B3A81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6B04340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310C6AA" w14:textId="77777777" w:rsidR="001D04C7" w:rsidRPr="00401902" w:rsidRDefault="001D04C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A07AE28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3B121ED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D6F70D0" w14:textId="77777777" w:rsidR="001D04C7" w:rsidRPr="0015252D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747D52B" w14:textId="77777777" w:rsidR="001D04C7" w:rsidRPr="00EE1418" w:rsidRDefault="001D04C7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9C9CB55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D8A4741" w14:textId="77777777" w:rsidR="001D04C7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CDC7E7A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ECDD72" w14:textId="77777777" w:rsidR="001D04C7" w:rsidRPr="00FD6D14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6F83110" w14:textId="77777777" w:rsidR="001D04C7" w:rsidRPr="00B466D0" w:rsidRDefault="001D04C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AS FONDETTES 6</w:t>
      </w:r>
    </w:p>
    <w:p w14:paraId="7A7EF3B2" w14:textId="77777777" w:rsidR="001D04C7" w:rsidRPr="00B466D0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357FF67" w14:textId="77777777" w:rsidR="001D04C7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1EE097B" w14:textId="77777777" w:rsidR="001D04C7" w:rsidRPr="00D2290D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3EE7F49" w14:textId="77777777" w:rsidR="001D04C7" w:rsidRPr="005620A1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ST MARCEAU ORLEANS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F95F7ED" w14:textId="77777777" w:rsidR="001D04C7" w:rsidRPr="005620A1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75501DC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33528B0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966EAFC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AS FONDETTES 6</w:t>
      </w:r>
    </w:p>
    <w:p w14:paraId="5C51B9E9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655FCDB" w14:textId="77777777" w:rsidR="001D04C7" w:rsidRPr="00FE7EED" w:rsidRDefault="001D04C7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6BD235E6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A6A984F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662144B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BB17C5A" w14:textId="77777777" w:rsidR="001D04C7" w:rsidRDefault="001D04C7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2FC733E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9DDF699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34A4D10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47B0D7E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C17AD6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C9228FB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E3AD25D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A527EF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7F9AFC1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D82DDF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6484AD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B42B152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89973C7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1FB5CBC" w14:textId="77777777" w:rsidR="001D04C7" w:rsidRDefault="001D04C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232137B2" w14:textId="77777777" w:rsidR="001D04C7" w:rsidRPr="00FC12F0" w:rsidRDefault="001D04C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625F43" w14:textId="77777777" w:rsidR="001D04C7" w:rsidRPr="005620A1" w:rsidRDefault="001D04C7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MARCEAU 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74ED75A3" w14:textId="77777777" w:rsidR="001D04C7" w:rsidRPr="008D4E81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4C6E86C" w14:textId="77777777" w:rsidR="001D04C7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1D04C7" w:rsidSect="001D04C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DCF5AF6" w14:textId="77777777" w:rsidR="001D04C7" w:rsidRPr="00AA7023" w:rsidRDefault="001D04C7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6E18681" w14:textId="77777777" w:rsidR="001D04C7" w:rsidRPr="00EE1418" w:rsidRDefault="001D04C7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4F1D582" w14:textId="77777777" w:rsidR="001D04C7" w:rsidRDefault="001D04C7" w:rsidP="003F35AB">
      <w:pPr>
        <w:pStyle w:val="NormalWeb"/>
      </w:pPr>
      <w:r>
        <w:rPr>
          <w:noProof/>
        </w:rPr>
        <w:pict w14:anchorId="52D47303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3B4D0B3D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6EA9C602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21E285A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9FEAE47" w14:textId="77777777" w:rsidR="001D04C7" w:rsidRPr="00401902" w:rsidRDefault="001D04C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5C98C37A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B9004B2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F1117A7" w14:textId="77777777" w:rsidR="001D04C7" w:rsidRDefault="001D04C7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DC5263B" w14:textId="77777777" w:rsidR="001D04C7" w:rsidRPr="00AA7023" w:rsidRDefault="001D04C7" w:rsidP="00AA7023">
      <w:pPr>
        <w:tabs>
          <w:tab w:val="left" w:pos="3828"/>
        </w:tabs>
        <w:jc w:val="both"/>
        <w:rPr>
          <w:rFonts w:ascii="Arial" w:hAnsi="Arial"/>
        </w:rPr>
      </w:pPr>
    </w:p>
    <w:p w14:paraId="2F5860A1" w14:textId="77777777" w:rsidR="001D04C7" w:rsidRPr="00EE1418" w:rsidRDefault="001D04C7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C7FC6FE" w14:textId="77777777" w:rsidR="001D04C7" w:rsidRPr="0042336D" w:rsidRDefault="001D04C7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D01FB8D" w14:textId="77777777" w:rsidR="001D04C7" w:rsidRDefault="001D04C7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501C4509" w14:textId="77777777" w:rsidR="001D04C7" w:rsidRDefault="001D04C7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MESTDAGH Xavier</w:t>
      </w:r>
      <w:r>
        <w:rPr>
          <w:b/>
          <w:sz w:val="16"/>
          <w:szCs w:val="16"/>
        </w:rPr>
        <w:t xml:space="preserve"> </w:t>
      </w:r>
    </w:p>
    <w:p w14:paraId="67914B00" w14:textId="77777777" w:rsidR="001D04C7" w:rsidRPr="00720F4B" w:rsidRDefault="001D04C7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4BF72BF2" w14:textId="77777777" w:rsidR="001D04C7" w:rsidRPr="006719A3" w:rsidRDefault="001D04C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45DC0CC" w14:textId="77777777" w:rsidR="001D04C7" w:rsidRPr="0042336D" w:rsidRDefault="001D04C7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7BBA42CC" w14:textId="77777777" w:rsidR="001D04C7" w:rsidRPr="006719A3" w:rsidRDefault="001D04C7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3A19382" w14:textId="77777777" w:rsidR="001D04C7" w:rsidRPr="003E7C18" w:rsidRDefault="001D04C7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8A49E65" w14:textId="77777777" w:rsidR="001D04C7" w:rsidRDefault="001D04C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E5D5D10" w14:textId="77777777" w:rsidR="001D04C7" w:rsidRPr="00912D40" w:rsidRDefault="001D04C7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EC7F685" w14:textId="77777777" w:rsidR="001D04C7" w:rsidRDefault="001D04C7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78491FA2" w14:textId="77777777" w:rsidR="001D04C7" w:rsidRPr="0042336D" w:rsidRDefault="001D04C7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284F8975" w14:textId="77777777" w:rsidR="001D04C7" w:rsidRPr="00912D40" w:rsidRDefault="001D04C7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0E590DDF" w14:textId="77777777" w:rsidR="001D04C7" w:rsidRDefault="001D04C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0975D89D" w14:textId="77777777" w:rsidR="001D04C7" w:rsidRDefault="001D04C7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0903C625" w14:textId="77777777" w:rsidR="001D04C7" w:rsidRPr="00895385" w:rsidRDefault="001D04C7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0D53B60" w14:textId="77777777" w:rsidR="001D04C7" w:rsidRPr="008D4E81" w:rsidRDefault="001D04C7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04450026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ST MARCEAU ORLEANS TT 2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ESC COUR CHEVERNY TT 1</w:t>
      </w:r>
    </w:p>
    <w:p w14:paraId="3F53CC15" w14:textId="77777777" w:rsidR="001D04C7" w:rsidRPr="008D4E81" w:rsidRDefault="001D04C7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0CC9255D" w14:textId="77777777" w:rsidR="001D04C7" w:rsidRDefault="001D04C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1BAB0B32" w14:textId="77777777" w:rsidR="001D04C7" w:rsidRPr="0042336D" w:rsidRDefault="001D04C7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BD94FAA" w14:textId="77777777" w:rsidR="001D04C7" w:rsidRDefault="001D04C7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2AD1DFB6" w14:textId="77777777" w:rsidR="001D04C7" w:rsidRPr="00895385" w:rsidRDefault="001D04C7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50801060" w14:textId="77777777" w:rsidR="001D04C7" w:rsidRPr="0042336D" w:rsidRDefault="001D04C7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H.D'Estienne D'Orves  45100 Orleans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ST MARCEAU ORLEANS</w:t>
      </w:r>
    </w:p>
    <w:p w14:paraId="5C0102BF" w14:textId="77777777" w:rsidR="001D04C7" w:rsidRPr="0042336D" w:rsidRDefault="001D04C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de La Cigogne</w:t>
      </w:r>
    </w:p>
    <w:p w14:paraId="2DD34B5B" w14:textId="77777777" w:rsidR="001D04C7" w:rsidRPr="0042336D" w:rsidRDefault="001D04C7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DFEA01A" w14:textId="77777777" w:rsidR="001D04C7" w:rsidRPr="0042336D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4C50C835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521D6D06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4DEC5BDE" w14:textId="77777777" w:rsidR="001D04C7" w:rsidRPr="00922693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GUILBERT Sébastien</w:t>
      </w:r>
    </w:p>
    <w:p w14:paraId="7F8D2192" w14:textId="77777777" w:rsidR="001D04C7" w:rsidRPr="00922693" w:rsidRDefault="001D04C7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644DDAA5" w14:textId="77777777" w:rsidR="001D04C7" w:rsidRPr="00922693" w:rsidRDefault="001D04C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06 26 68 37 64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stmarceau.tt@sfr.fr</w:t>
      </w:r>
    </w:p>
    <w:p w14:paraId="19C9C87B" w14:textId="77777777" w:rsidR="001D04C7" w:rsidRPr="00922693" w:rsidRDefault="001D04C7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6D1CD6AC" w14:textId="77777777" w:rsidR="001D04C7" w:rsidRPr="00922693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66462F9" w14:textId="77777777" w:rsidR="001D04C7" w:rsidRDefault="001D04C7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54359FE1" w14:textId="77777777" w:rsidR="001D04C7" w:rsidRPr="00912D40" w:rsidRDefault="001D04C7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8436823" w14:textId="77777777" w:rsidR="001D04C7" w:rsidRPr="00912D40" w:rsidRDefault="001D04C7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CFEC1AF" w14:textId="77777777" w:rsidR="001D04C7" w:rsidRDefault="001D04C7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4592E8B" w14:textId="77777777" w:rsidR="001D04C7" w:rsidRPr="00C53058" w:rsidRDefault="001D04C7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3C5B476A" w14:textId="77777777" w:rsidR="001D04C7" w:rsidRPr="00912D40" w:rsidRDefault="001D04C7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14CF7AD6" w14:textId="77777777" w:rsidR="001D04C7" w:rsidRPr="00805C7B" w:rsidRDefault="001D04C7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6A82899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2C2A7303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38B16A0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9EFDE7A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236CCF4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B61964A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9CF7311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67E3961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36C0EC9" w14:textId="77777777" w:rsidR="001D04C7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38018F9" w14:textId="77777777" w:rsidR="001D04C7" w:rsidRPr="00EE1418" w:rsidRDefault="001D04C7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144AEE23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15B4F223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9B9ED6C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755120DA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46651FE" w14:textId="77777777" w:rsidR="001D04C7" w:rsidRDefault="001D04C7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4644E6C" w14:textId="77777777" w:rsidR="001D04C7" w:rsidRPr="00401902" w:rsidRDefault="001D04C7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99E7AED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FDE9123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872F103" w14:textId="77777777" w:rsidR="001D04C7" w:rsidRDefault="001D04C7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C94DF52" w14:textId="77777777" w:rsidR="001D04C7" w:rsidRPr="00AA7023" w:rsidRDefault="001D04C7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764847D1" w14:textId="77777777" w:rsidR="001D04C7" w:rsidRPr="00EE1418" w:rsidRDefault="001D04C7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DF82705" w14:textId="77777777" w:rsidR="001D04C7" w:rsidRDefault="001D04C7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43FDBBAA" w14:textId="77777777" w:rsidR="001D04C7" w:rsidRDefault="001D04C7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78154238" w14:textId="77777777" w:rsidR="001D04C7" w:rsidRPr="007C6334" w:rsidRDefault="001D04C7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629A59E6" w14:textId="77777777" w:rsidR="001D04C7" w:rsidRPr="00912D40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5677BAA0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A3F5F72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C3D71A6" w14:textId="77777777" w:rsidR="001D04C7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C3DFA51" w14:textId="77777777" w:rsidR="001D04C7" w:rsidRPr="0058257B" w:rsidRDefault="001D04C7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MESTDAGH Xavier</w:t>
      </w:r>
      <w:r>
        <w:rPr>
          <w:sz w:val="16"/>
          <w:szCs w:val="16"/>
        </w:rPr>
        <w:tab/>
      </w:r>
    </w:p>
    <w:p w14:paraId="50B8EFEF" w14:textId="77777777" w:rsidR="001D04C7" w:rsidRDefault="001D04C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1D97CFD" w14:textId="77777777" w:rsidR="001D04C7" w:rsidRPr="00912D40" w:rsidRDefault="001D04C7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F9CD597" w14:textId="77777777" w:rsidR="001D04C7" w:rsidRPr="006E7CC6" w:rsidRDefault="001D04C7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24 rue Jules Verne</w:t>
      </w:r>
    </w:p>
    <w:p w14:paraId="6EBB0055" w14:textId="77777777" w:rsidR="001D04C7" w:rsidRPr="00912D40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1708AE19" w14:textId="77777777" w:rsidR="001D04C7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45200 AMILLY</w:t>
      </w:r>
    </w:p>
    <w:p w14:paraId="430BBA3E" w14:textId="77777777" w:rsidR="001D04C7" w:rsidRDefault="001D04C7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3F4A91A" w14:textId="77777777" w:rsidR="001D04C7" w:rsidRPr="00912D40" w:rsidRDefault="001D04C7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C081659" w14:textId="77777777" w:rsidR="001D04C7" w:rsidRDefault="001D04C7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02 38 98 53 72</w:t>
      </w:r>
    </w:p>
    <w:p w14:paraId="6D4E2E3E" w14:textId="77777777" w:rsidR="001D04C7" w:rsidRPr="00912D40" w:rsidRDefault="001D04C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B50FF86" w14:textId="77777777" w:rsidR="001D04C7" w:rsidRDefault="001D04C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J3 TT Amilly</w:t>
      </w:r>
    </w:p>
    <w:p w14:paraId="1D67B364" w14:textId="77777777" w:rsidR="001D04C7" w:rsidRPr="00912D40" w:rsidRDefault="001D04C7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E59B29C" w14:textId="77777777" w:rsidR="001D04C7" w:rsidRDefault="001D04C7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4510813</w:t>
      </w:r>
    </w:p>
    <w:p w14:paraId="4225D5C0" w14:textId="77777777" w:rsidR="001D04C7" w:rsidRPr="00912D40" w:rsidRDefault="001D04C7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08600BD" w14:textId="77777777" w:rsidR="001D04C7" w:rsidRDefault="001D04C7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FD73244" w14:textId="77777777" w:rsidR="001D04C7" w:rsidRPr="00912D40" w:rsidRDefault="001D04C7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2DB05237" w14:textId="77777777" w:rsidR="001D04C7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04ED707" w14:textId="77777777" w:rsidR="001D04C7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B9C1995" w14:textId="77777777" w:rsidR="001D04C7" w:rsidRPr="00912D40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E8E5480" w14:textId="77777777" w:rsidR="001D04C7" w:rsidRPr="00912D40" w:rsidRDefault="001D04C7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54C9780" w14:textId="77777777" w:rsidR="001D04C7" w:rsidRDefault="001D04C7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ST MARCEAU ORLEANS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165D0403" w14:textId="77777777" w:rsidR="001D04C7" w:rsidRPr="00912D40" w:rsidRDefault="001D04C7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96F99F8" w14:textId="77777777" w:rsidR="001D04C7" w:rsidRDefault="001D04C7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9727F63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88DA698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D3D06CF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93B1B20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B8C71FE" w14:textId="77777777" w:rsidR="001D04C7" w:rsidRPr="00912D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5FDEF2C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4CD637BA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14A86054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A843FA6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E8A8192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29995B6" w14:textId="77777777" w:rsidR="001D04C7" w:rsidRPr="00B7649E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59110829" w14:textId="77777777" w:rsidR="001D04C7" w:rsidRDefault="001D04C7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9CD32EB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027233C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7F81AC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9E8B42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5152C6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E129B4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609CBF1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0E19619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94803BD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AC44E84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04E428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B1DA4C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8109AE8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0139583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5BBD9F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86607D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30928B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72D782" w14:textId="77777777" w:rsidR="001D04C7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4C25731" w14:textId="77777777" w:rsidR="001D04C7" w:rsidRPr="00CE0C40" w:rsidRDefault="001D04C7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E97B8C9" w14:textId="77777777" w:rsidR="001D04C7" w:rsidRDefault="001D04C7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D98C386" w14:textId="77777777" w:rsidR="001D04C7" w:rsidRDefault="001D04C7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1D04C7" w:rsidSect="001D04C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891B09E" w14:textId="77777777" w:rsidR="001D04C7" w:rsidRPr="004D2648" w:rsidRDefault="001D04C7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8315511" w14:textId="77777777" w:rsidR="001D04C7" w:rsidRPr="00EE1418" w:rsidRDefault="001D04C7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7996BCF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124BF33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9C7DF32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3CA2FC1E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3AEE722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7E5F431" w14:textId="77777777" w:rsidR="001D04C7" w:rsidRPr="00401902" w:rsidRDefault="001D04C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3C996C6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7AA1B13" w14:textId="77777777" w:rsidR="001D04C7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3DD662A" w14:textId="77777777" w:rsidR="001D04C7" w:rsidRPr="00AA7023" w:rsidRDefault="001D04C7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FA5574A" w14:textId="77777777" w:rsidR="001D04C7" w:rsidRPr="00EE1418" w:rsidRDefault="001D04C7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5127970" w14:textId="77777777" w:rsidR="001D04C7" w:rsidRPr="00F6138C" w:rsidRDefault="001D04C7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0C9A96F" w14:textId="77777777" w:rsidR="001D04C7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375E8CF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D710CBD" w14:textId="77777777" w:rsidR="001D04C7" w:rsidRPr="00FD6D14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50289B2" w14:textId="77777777" w:rsidR="001D04C7" w:rsidRPr="00B34D61" w:rsidRDefault="001D04C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ST MARCEAU ORLEANS TT 2</w:t>
      </w:r>
    </w:p>
    <w:p w14:paraId="2D69661B" w14:textId="77777777" w:rsidR="001D04C7" w:rsidRPr="00B34D61" w:rsidRDefault="001D04C7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3F7ED7A0" w14:textId="77777777" w:rsidR="001D04C7" w:rsidRDefault="001D04C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0022E959" w14:textId="77777777" w:rsidR="001D04C7" w:rsidRPr="00D2290D" w:rsidRDefault="001D04C7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65EB51A" w14:textId="77777777" w:rsidR="001D04C7" w:rsidRPr="005620A1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ST MARCEAU ORLEANS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A568203" w14:textId="77777777" w:rsidR="001D04C7" w:rsidRPr="005620A1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3C66D9B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E6795D8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6EC64B2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ESC COUR CHEVERNY TT 1</w:t>
      </w:r>
    </w:p>
    <w:p w14:paraId="75DFE9B6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A15DE49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23FD510A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81AC127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4570CAD0" w14:textId="77777777" w:rsidR="001D04C7" w:rsidRPr="00FE7EED" w:rsidRDefault="001D04C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32158A5" w14:textId="77777777" w:rsidR="001D04C7" w:rsidRDefault="001D04C7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01526592" w14:textId="77777777" w:rsidR="001D04C7" w:rsidRPr="00D2290D" w:rsidRDefault="001D04C7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0F4B49" w14:textId="77777777" w:rsidR="001D04C7" w:rsidRDefault="001D04C7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52C800AB" w14:textId="77777777" w:rsidR="001D04C7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DCE7A8F" w14:textId="77777777" w:rsidR="001D04C7" w:rsidRPr="004C0F9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540A301" w14:textId="77777777" w:rsidR="001D04C7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2BBA3C26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2A24F07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7BE957C" w14:textId="77777777" w:rsidR="001D04C7" w:rsidRPr="00FC12F0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5799CFF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588D281" w14:textId="77777777" w:rsidR="001D04C7" w:rsidRPr="005620A1" w:rsidRDefault="001D04C7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MARCEAU 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7D00800B" w14:textId="77777777" w:rsidR="001D04C7" w:rsidRPr="008D4E81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73D1664" w14:textId="77777777" w:rsidR="001D04C7" w:rsidRPr="008D4E81" w:rsidRDefault="001D04C7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D90BF7D" w14:textId="77777777" w:rsidR="001D04C7" w:rsidRPr="008D4E81" w:rsidRDefault="001D04C7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550EEAFC" w14:textId="77777777" w:rsidR="001D04C7" w:rsidRPr="008D4E81" w:rsidRDefault="001D04C7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859B7D0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3CA4892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24EE6DA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689C61DA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262E3AD" w14:textId="77777777" w:rsidR="001D04C7" w:rsidRDefault="001D04C7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6C54AE0" w14:textId="77777777" w:rsidR="001D04C7" w:rsidRPr="00401902" w:rsidRDefault="001D04C7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64ED8079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666A0F7" w14:textId="77777777" w:rsidR="001D04C7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A39D2A3" w14:textId="77777777" w:rsidR="001D04C7" w:rsidRPr="0015252D" w:rsidRDefault="001D04C7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75285D2" w14:textId="77777777" w:rsidR="001D04C7" w:rsidRPr="00EE1418" w:rsidRDefault="001D04C7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3E46B29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CEFBB44" w14:textId="77777777" w:rsidR="001D04C7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3F00275" w14:textId="77777777" w:rsidR="001D04C7" w:rsidRDefault="001D04C7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99B2BED" w14:textId="77777777" w:rsidR="001D04C7" w:rsidRPr="00FD6D14" w:rsidRDefault="001D04C7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0F112BF" w14:textId="77777777" w:rsidR="001D04C7" w:rsidRPr="00B466D0" w:rsidRDefault="001D04C7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ESC COUR CHEVERNY TT 1</w:t>
      </w:r>
    </w:p>
    <w:p w14:paraId="3B68CF3A" w14:textId="77777777" w:rsidR="001D04C7" w:rsidRPr="00B466D0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EE2B37F" w14:textId="77777777" w:rsidR="001D04C7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A0CE2C2" w14:textId="77777777" w:rsidR="001D04C7" w:rsidRPr="00D2290D" w:rsidRDefault="001D04C7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B63FB39" w14:textId="77777777" w:rsidR="001D04C7" w:rsidRPr="005620A1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ST MARCEAU ORLEANS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5A9B63D" w14:textId="77777777" w:rsidR="001D04C7" w:rsidRPr="005620A1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AC117CE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CBB04E9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DB85F00" w14:textId="77777777" w:rsidR="001D04C7" w:rsidRPr="00FE7EED" w:rsidRDefault="001D04C7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ESC COUR CHEVERNY TT 1</w:t>
      </w:r>
    </w:p>
    <w:p w14:paraId="15213C53" w14:textId="77777777" w:rsidR="001D04C7" w:rsidRPr="00FE7EED" w:rsidRDefault="001D04C7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713EDE8" w14:textId="77777777" w:rsidR="001D04C7" w:rsidRPr="00FE7EED" w:rsidRDefault="001D04C7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129AA823" w14:textId="77777777" w:rsidR="001D04C7" w:rsidRPr="00FE7EED" w:rsidRDefault="001D04C7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2310BCC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3E9E7D15" w14:textId="77777777" w:rsidR="001D04C7" w:rsidRPr="00FE7EED" w:rsidRDefault="001D04C7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1315EA7" w14:textId="77777777" w:rsidR="001D04C7" w:rsidRDefault="001D04C7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E090635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B3FFB6A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9CFB61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164AB68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106F3B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787D1A0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081A608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8CB33E6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692B61E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5615788" w14:textId="77777777" w:rsidR="001D04C7" w:rsidRPr="00D2290D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67C832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27808CE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1F6B8E2" w14:textId="77777777" w:rsidR="001D04C7" w:rsidRDefault="001D04C7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11F54E5" w14:textId="77777777" w:rsidR="001D04C7" w:rsidRDefault="001D04C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A08C822" w14:textId="77777777" w:rsidR="001D04C7" w:rsidRPr="00FC12F0" w:rsidRDefault="001D04C7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DF2A356" w14:textId="77777777" w:rsidR="001D04C7" w:rsidRPr="005620A1" w:rsidRDefault="001D04C7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ST MARCEAU ORLEANS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0070CBB3" w14:textId="77777777" w:rsidR="001D04C7" w:rsidRPr="008D4E81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2434103" w14:textId="77777777" w:rsidR="001D04C7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1D04C7" w:rsidSect="001D04C7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921BF4B" w14:textId="77777777" w:rsidR="001D04C7" w:rsidRPr="008D4E81" w:rsidRDefault="001D04C7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1D04C7" w:rsidRPr="008D4E81" w:rsidSect="001D04C7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350D" w14:textId="77777777" w:rsidR="00974FFF" w:rsidRDefault="00974FFF">
      <w:r>
        <w:separator/>
      </w:r>
    </w:p>
  </w:endnote>
  <w:endnote w:type="continuationSeparator" w:id="0">
    <w:p w14:paraId="7D1BEC7E" w14:textId="77777777" w:rsidR="00974FFF" w:rsidRDefault="0097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E7E5" w14:textId="77777777" w:rsidR="00974FFF" w:rsidRDefault="00974FFF">
      <w:r>
        <w:separator/>
      </w:r>
    </w:p>
  </w:footnote>
  <w:footnote w:type="continuationSeparator" w:id="0">
    <w:p w14:paraId="56BCB9FC" w14:textId="77777777" w:rsidR="00974FFF" w:rsidRDefault="00974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4C7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4FFF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4FC18C54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4</Pages>
  <Words>1169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2026-10-12T07:24:00Z</dcterms:created>
  <dcterms:modified xsi:type="dcterms:W3CDTF">2026-10-12T07:25:00Z</dcterms:modified>
  <cp:contentStatus/>
</cp:coreProperties>
</file>