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38243" w14:textId="77777777" w:rsidR="008240B3" w:rsidRPr="00AA7023" w:rsidRDefault="008240B3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26E91590" w14:textId="77777777" w:rsidR="008240B3" w:rsidRPr="00EE1418" w:rsidRDefault="008240B3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56ED0B41" w14:textId="77777777" w:rsidR="008240B3" w:rsidRDefault="008240B3" w:rsidP="003F35AB">
      <w:pPr>
        <w:pStyle w:val="NormalWeb"/>
      </w:pPr>
      <w:r>
        <w:rPr>
          <w:noProof/>
        </w:rPr>
        <w:pict w14:anchorId="00FB42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422FB85F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6EF7B580" w14:textId="77777777" w:rsidR="008240B3" w:rsidRDefault="008240B3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FFADEFF" w14:textId="77777777" w:rsidR="008240B3" w:rsidRDefault="008240B3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46499AE7" w14:textId="77777777" w:rsidR="008240B3" w:rsidRPr="00401902" w:rsidRDefault="008240B3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5ED5A390" w14:textId="77777777" w:rsidR="008240B3" w:rsidRDefault="008240B3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44F0BB2E" w14:textId="77777777" w:rsidR="008240B3" w:rsidRDefault="008240B3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249B4D1" w14:textId="77777777" w:rsidR="008240B3" w:rsidRDefault="008240B3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40AA9F5A" w14:textId="77777777" w:rsidR="008240B3" w:rsidRPr="00AA7023" w:rsidRDefault="008240B3" w:rsidP="00AA7023">
      <w:pPr>
        <w:tabs>
          <w:tab w:val="left" w:pos="3828"/>
        </w:tabs>
        <w:jc w:val="both"/>
        <w:rPr>
          <w:rFonts w:ascii="Arial" w:hAnsi="Arial"/>
        </w:rPr>
      </w:pPr>
    </w:p>
    <w:p w14:paraId="6CB008F9" w14:textId="77777777" w:rsidR="008240B3" w:rsidRPr="00EE1418" w:rsidRDefault="008240B3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38552B06" w14:textId="77777777" w:rsidR="008240B3" w:rsidRPr="0042336D" w:rsidRDefault="008240B3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366054AE" w14:textId="77777777" w:rsidR="008240B3" w:rsidRDefault="008240B3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289D6656" w14:textId="77777777" w:rsidR="008240B3" w:rsidRDefault="008240B3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b/>
          <w:noProof/>
          <w:color w:val="FF0000"/>
        </w:rPr>
        <w:t>PHILIPPEAU Florian</w:t>
      </w:r>
      <w:r>
        <w:rPr>
          <w:b/>
          <w:sz w:val="16"/>
          <w:szCs w:val="16"/>
        </w:rPr>
        <w:t xml:space="preserve"> </w:t>
      </w:r>
    </w:p>
    <w:p w14:paraId="396BC3E4" w14:textId="77777777" w:rsidR="008240B3" w:rsidRPr="00720F4B" w:rsidRDefault="008240B3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7646C2B7" w14:textId="77777777" w:rsidR="008240B3" w:rsidRPr="006719A3" w:rsidRDefault="008240B3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13A8CBDD" w14:textId="77777777" w:rsidR="008240B3" w:rsidRPr="0042336D" w:rsidRDefault="008240B3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4DA1879E" w14:textId="77777777" w:rsidR="008240B3" w:rsidRPr="006719A3" w:rsidRDefault="008240B3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48DCAA4A" w14:textId="77777777" w:rsidR="008240B3" w:rsidRPr="003E7C18" w:rsidRDefault="008240B3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547DB651" w14:textId="77777777" w:rsidR="008240B3" w:rsidRDefault="008240B3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75C82EAB" w14:textId="77777777" w:rsidR="008240B3" w:rsidRPr="00912D40" w:rsidRDefault="008240B3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1BB34FE2" w14:textId="77777777" w:rsidR="008240B3" w:rsidRDefault="008240B3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490C4B05" w14:textId="77777777" w:rsidR="008240B3" w:rsidRPr="0042336D" w:rsidRDefault="008240B3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6A340D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Journée :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</w:t>
      </w:r>
    </w:p>
    <w:p w14:paraId="77A6E850" w14:textId="77777777" w:rsidR="008240B3" w:rsidRPr="00912D40" w:rsidRDefault="008240B3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592B3BAC" w14:textId="77777777" w:rsidR="008240B3" w:rsidRDefault="008240B3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6A340D">
        <w:rPr>
          <w:noProof/>
          <w:sz w:val="16"/>
          <w:szCs w:val="16"/>
        </w:rPr>
        <w:t>R2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6A9D2400" w14:textId="77777777" w:rsidR="008240B3" w:rsidRDefault="008240B3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297B1122" w14:textId="77777777" w:rsidR="008240B3" w:rsidRPr="00895385" w:rsidRDefault="008240B3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714D05DD" w14:textId="77777777" w:rsidR="008240B3" w:rsidRPr="008D4E81" w:rsidRDefault="008240B3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6A340D">
        <w:rPr>
          <w:noProof/>
          <w:sz w:val="16"/>
          <w:szCs w:val="16"/>
        </w:rPr>
        <w:t>04450616</w:t>
      </w:r>
      <w:r w:rsidRPr="008D4E81">
        <w:rPr>
          <w:sz w:val="16"/>
          <w:szCs w:val="16"/>
        </w:rPr>
        <w:t xml:space="preserve">   </w:t>
      </w:r>
      <w:r w:rsidRPr="006A340D">
        <w:rPr>
          <w:b/>
          <w:noProof/>
          <w:sz w:val="16"/>
          <w:szCs w:val="16"/>
        </w:rPr>
        <w:t>CLERY ST-ANDRE AAS 1</w:t>
      </w:r>
      <w:r w:rsidRPr="008D4E81">
        <w:rPr>
          <w:b/>
          <w:sz w:val="16"/>
          <w:szCs w:val="16"/>
        </w:rPr>
        <w:tab/>
        <w:t xml:space="preserve">à     </w:t>
      </w:r>
      <w:r w:rsidRPr="006A340D">
        <w:rPr>
          <w:b/>
          <w:noProof/>
          <w:sz w:val="16"/>
          <w:szCs w:val="16"/>
        </w:rPr>
        <w:t>BLOIS PING 41 2</w:t>
      </w:r>
    </w:p>
    <w:p w14:paraId="32E6D830" w14:textId="77777777" w:rsidR="008240B3" w:rsidRPr="008D4E81" w:rsidRDefault="008240B3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5D00684D" w14:textId="77777777" w:rsidR="008240B3" w:rsidRDefault="008240B3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73AE3B05" w14:textId="77777777" w:rsidR="008240B3" w:rsidRPr="0042336D" w:rsidRDefault="008240B3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7E1B21FA" w14:textId="77777777" w:rsidR="008240B3" w:rsidRDefault="008240B3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71F37B10" w14:textId="77777777" w:rsidR="008240B3" w:rsidRPr="00895385" w:rsidRDefault="008240B3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24C50FC6" w14:textId="77777777" w:rsidR="008240B3" w:rsidRPr="0042336D" w:rsidRDefault="008240B3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Rue Des Vignes  45370 Clery St Andre</w:t>
      </w:r>
      <w:r>
        <w:rPr>
          <w:sz w:val="16"/>
          <w:szCs w:val="16"/>
        </w:rPr>
        <w:t xml:space="preserve">    </w:t>
      </w:r>
      <w:r w:rsidRPr="006A340D">
        <w:rPr>
          <w:noProof/>
          <w:sz w:val="16"/>
          <w:szCs w:val="16"/>
        </w:rPr>
        <w:t>CLERY ST ANDRE</w:t>
      </w:r>
    </w:p>
    <w:p w14:paraId="36FAD541" w14:textId="77777777" w:rsidR="008240B3" w:rsidRPr="0042336D" w:rsidRDefault="008240B3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Gymnase Du Ces</w:t>
      </w:r>
    </w:p>
    <w:p w14:paraId="4FD3EC8A" w14:textId="77777777" w:rsidR="008240B3" w:rsidRPr="0042336D" w:rsidRDefault="008240B3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10264061" w14:textId="77777777" w:rsidR="008240B3" w:rsidRPr="0042336D" w:rsidRDefault="008240B3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26807F57" w14:textId="77777777" w:rsidR="008240B3" w:rsidRDefault="008240B3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2AA1E5A1" w14:textId="77777777" w:rsidR="008240B3" w:rsidRDefault="008240B3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1FF30DBC" w14:textId="77777777" w:rsidR="008240B3" w:rsidRPr="00922693" w:rsidRDefault="008240B3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6A340D">
        <w:rPr>
          <w:noProof/>
          <w:sz w:val="16"/>
          <w:szCs w:val="16"/>
        </w:rPr>
        <w:t>LEBRUN Pierre</w:t>
      </w:r>
    </w:p>
    <w:p w14:paraId="4A629A45" w14:textId="77777777" w:rsidR="008240B3" w:rsidRPr="00922693" w:rsidRDefault="008240B3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43C53304" w14:textId="77777777" w:rsidR="008240B3" w:rsidRPr="00922693" w:rsidRDefault="008240B3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6A340D">
        <w:rPr>
          <w:rFonts w:ascii="Comic Sans MS" w:hAnsi="Comic Sans MS"/>
          <w:noProof/>
          <w:sz w:val="16"/>
          <w:szCs w:val="16"/>
        </w:rPr>
        <w:t>06 63 74 08 85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pierre2504@hotmail.fr</w:t>
      </w:r>
    </w:p>
    <w:p w14:paraId="7F42F425" w14:textId="77777777" w:rsidR="008240B3" w:rsidRPr="00922693" w:rsidRDefault="008240B3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469D2B86" w14:textId="77777777" w:rsidR="008240B3" w:rsidRPr="00922693" w:rsidRDefault="008240B3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169B85BB" w14:textId="77777777" w:rsidR="008240B3" w:rsidRDefault="008240B3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67660670" w14:textId="77777777" w:rsidR="008240B3" w:rsidRPr="00912D40" w:rsidRDefault="008240B3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5011D6AC" w14:textId="77777777" w:rsidR="008240B3" w:rsidRPr="00912D40" w:rsidRDefault="008240B3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5765521C" w14:textId="77777777" w:rsidR="008240B3" w:rsidRDefault="008240B3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650BDCE7" w14:textId="77777777" w:rsidR="008240B3" w:rsidRPr="00C53058" w:rsidRDefault="008240B3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132676DE" w14:textId="77777777" w:rsidR="008240B3" w:rsidRPr="00912D40" w:rsidRDefault="008240B3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45AADA2C" w14:textId="77777777" w:rsidR="008240B3" w:rsidRPr="00805C7B" w:rsidRDefault="008240B3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46809450" w14:textId="77777777" w:rsidR="008240B3" w:rsidRDefault="008240B3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4DC6A218" w14:textId="77777777" w:rsidR="008240B3" w:rsidRDefault="008240B3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845552C" w14:textId="77777777" w:rsidR="008240B3" w:rsidRDefault="008240B3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6E16CBF" w14:textId="77777777" w:rsidR="008240B3" w:rsidRDefault="008240B3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115CD94" w14:textId="77777777" w:rsidR="008240B3" w:rsidRDefault="008240B3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C7C79B5" w14:textId="77777777" w:rsidR="008240B3" w:rsidRDefault="008240B3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E5617E1" w14:textId="77777777" w:rsidR="008240B3" w:rsidRDefault="008240B3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7DEE7C8" w14:textId="77777777" w:rsidR="008240B3" w:rsidRDefault="008240B3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1D6EC3B7" w14:textId="77777777" w:rsidR="008240B3" w:rsidRDefault="008240B3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3D571813" w14:textId="77777777" w:rsidR="008240B3" w:rsidRPr="00EE1418" w:rsidRDefault="008240B3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51436D83" w14:textId="77777777" w:rsidR="008240B3" w:rsidRDefault="008240B3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3BC0E284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71BEA443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733AACE5" w14:textId="77777777" w:rsidR="008240B3" w:rsidRDefault="008240B3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D07D15E" w14:textId="77777777" w:rsidR="008240B3" w:rsidRDefault="008240B3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1FF7C683" w14:textId="77777777" w:rsidR="008240B3" w:rsidRPr="00401902" w:rsidRDefault="008240B3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22CD27EA" w14:textId="77777777" w:rsidR="008240B3" w:rsidRDefault="008240B3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3380F002" w14:textId="77777777" w:rsidR="008240B3" w:rsidRDefault="008240B3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748458D0" w14:textId="77777777" w:rsidR="008240B3" w:rsidRDefault="008240B3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4500679" w14:textId="77777777" w:rsidR="008240B3" w:rsidRPr="00AA7023" w:rsidRDefault="008240B3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5D14FA71" w14:textId="77777777" w:rsidR="008240B3" w:rsidRPr="00EE1418" w:rsidRDefault="008240B3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08D89A85" w14:textId="77777777" w:rsidR="008240B3" w:rsidRDefault="008240B3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78AC8F25" w14:textId="77777777" w:rsidR="008240B3" w:rsidRDefault="008240B3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0EFC6C71" w14:textId="77777777" w:rsidR="008240B3" w:rsidRPr="007C6334" w:rsidRDefault="008240B3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04D8D10B" w14:textId="77777777" w:rsidR="008240B3" w:rsidRPr="00912D40" w:rsidRDefault="008240B3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0CD849FF" w14:textId="77777777" w:rsidR="008240B3" w:rsidRDefault="008240B3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609B7B8D" w14:textId="77777777" w:rsidR="008240B3" w:rsidRDefault="008240B3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47DFA7BD" w14:textId="77777777" w:rsidR="008240B3" w:rsidRDefault="008240B3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6A32DD7E" w14:textId="77777777" w:rsidR="008240B3" w:rsidRPr="0058257B" w:rsidRDefault="008240B3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PHILIPPEAU Florian</w:t>
      </w:r>
      <w:r>
        <w:rPr>
          <w:sz w:val="16"/>
          <w:szCs w:val="16"/>
        </w:rPr>
        <w:tab/>
      </w:r>
    </w:p>
    <w:p w14:paraId="3C6810D4" w14:textId="77777777" w:rsidR="008240B3" w:rsidRDefault="008240B3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7F5A57A0" w14:textId="77777777" w:rsidR="008240B3" w:rsidRPr="00912D40" w:rsidRDefault="008240B3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47E08152" w14:textId="77777777" w:rsidR="008240B3" w:rsidRPr="006E7CC6" w:rsidRDefault="008240B3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10 Bd Marie Stuart</w:t>
      </w:r>
    </w:p>
    <w:p w14:paraId="0ACE0BB9" w14:textId="77777777" w:rsidR="008240B3" w:rsidRPr="00912D40" w:rsidRDefault="008240B3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1DA45F06" w14:textId="77777777" w:rsidR="008240B3" w:rsidRDefault="008240B3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6A340D">
        <w:rPr>
          <w:rFonts w:ascii="Futura Lt BT" w:hAnsi="Futura Lt BT"/>
          <w:noProof/>
          <w:sz w:val="16"/>
          <w:szCs w:val="16"/>
        </w:rPr>
        <w:t>45000 ORLEANS</w:t>
      </w:r>
    </w:p>
    <w:p w14:paraId="45DE201A" w14:textId="77777777" w:rsidR="008240B3" w:rsidRDefault="008240B3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758264C0" w14:textId="77777777" w:rsidR="008240B3" w:rsidRPr="00912D40" w:rsidRDefault="008240B3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26601BC1" w14:textId="77777777" w:rsidR="008240B3" w:rsidRDefault="008240B3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06 81 07 13 88</w:t>
      </w:r>
    </w:p>
    <w:p w14:paraId="50157448" w14:textId="77777777" w:rsidR="008240B3" w:rsidRPr="00912D40" w:rsidRDefault="008240B3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621ADEB2" w14:textId="77777777" w:rsidR="008240B3" w:rsidRDefault="008240B3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US Orléans TT</w:t>
      </w:r>
    </w:p>
    <w:p w14:paraId="3BDE4C20" w14:textId="77777777" w:rsidR="008240B3" w:rsidRPr="00912D40" w:rsidRDefault="008240B3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5A1B2BF5" w14:textId="77777777" w:rsidR="008240B3" w:rsidRDefault="008240B3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458175</w:t>
      </w:r>
    </w:p>
    <w:p w14:paraId="5F724904" w14:textId="77777777" w:rsidR="008240B3" w:rsidRPr="00912D40" w:rsidRDefault="008240B3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3E6817B0" w14:textId="77777777" w:rsidR="008240B3" w:rsidRDefault="008240B3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3A6190BB" w14:textId="77777777" w:rsidR="008240B3" w:rsidRPr="00912D40" w:rsidRDefault="008240B3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4BFA2EF3" w14:textId="77777777" w:rsidR="008240B3" w:rsidRDefault="008240B3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57E7F206" w14:textId="77777777" w:rsidR="008240B3" w:rsidRDefault="008240B3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783CB089" w14:textId="77777777" w:rsidR="008240B3" w:rsidRPr="00912D40" w:rsidRDefault="008240B3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4B4D683D" w14:textId="77777777" w:rsidR="008240B3" w:rsidRPr="00912D40" w:rsidRDefault="008240B3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73A4B85C" w14:textId="77777777" w:rsidR="008240B3" w:rsidRDefault="008240B3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6A340D">
        <w:rPr>
          <w:rFonts w:ascii="Comic Sans MS" w:hAnsi="Comic Sans MS"/>
          <w:noProof/>
          <w:sz w:val="16"/>
          <w:szCs w:val="16"/>
        </w:rPr>
        <w:t>CLERY ST ANDRE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Cs w:val="20"/>
        </w:rPr>
        <w:t xml:space="preserve"> </w:t>
      </w:r>
    </w:p>
    <w:p w14:paraId="11419736" w14:textId="77777777" w:rsidR="008240B3" w:rsidRPr="00912D40" w:rsidRDefault="008240B3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1C52BAC7" w14:textId="77777777" w:rsidR="008240B3" w:rsidRDefault="008240B3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2CD414B3" w14:textId="77777777" w:rsidR="008240B3" w:rsidRPr="00912D40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5F2AD78A" w14:textId="77777777" w:rsidR="008240B3" w:rsidRPr="00912D40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099BB209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3509C223" w14:textId="77777777" w:rsidR="008240B3" w:rsidRPr="00912D40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52697B66" w14:textId="77777777" w:rsidR="008240B3" w:rsidRPr="00912D40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33AFEB38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39B09507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04D6C153" w14:textId="77777777" w:rsidR="008240B3" w:rsidRPr="00B7649E" w:rsidRDefault="008240B3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3DC337C9" w14:textId="77777777" w:rsidR="008240B3" w:rsidRPr="00B7649E" w:rsidRDefault="008240B3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0540016D" w14:textId="77777777" w:rsidR="008240B3" w:rsidRPr="00B7649E" w:rsidRDefault="008240B3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03835931" w14:textId="77777777" w:rsidR="008240B3" w:rsidRPr="00B7649E" w:rsidRDefault="008240B3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61014ED1" w14:textId="77777777" w:rsidR="008240B3" w:rsidRDefault="008240B3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7EDFA426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4A939B8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B1821AF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7D1083E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9363247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F339C18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9F81771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DA811E8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3C3D28B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A70C921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3E0DE64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4C06F47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579E589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067A471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31C5DA5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2412734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889F2CC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F346515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816C2D3" w14:textId="77777777" w:rsidR="008240B3" w:rsidRPr="00CE0C40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C3CFD95" w14:textId="77777777" w:rsidR="008240B3" w:rsidRDefault="008240B3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3AD90A4E" w14:textId="77777777" w:rsidR="008240B3" w:rsidRDefault="008240B3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8240B3" w:rsidSect="008240B3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336D2F9F" w14:textId="77777777" w:rsidR="008240B3" w:rsidRPr="004D2648" w:rsidRDefault="008240B3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7EC8C611" w14:textId="77777777" w:rsidR="008240B3" w:rsidRPr="00EE1418" w:rsidRDefault="008240B3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77637C2C" w14:textId="77777777" w:rsidR="008240B3" w:rsidRDefault="008240B3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4651FC98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52541EE5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5DE02F18" w14:textId="77777777" w:rsidR="008240B3" w:rsidRDefault="008240B3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C7B95BD" w14:textId="77777777" w:rsidR="008240B3" w:rsidRDefault="008240B3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2C2C74B0" w14:textId="77777777" w:rsidR="008240B3" w:rsidRPr="00401902" w:rsidRDefault="008240B3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3E9FA9E2" w14:textId="77777777" w:rsidR="008240B3" w:rsidRDefault="008240B3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0E450D5C" w14:textId="77777777" w:rsidR="008240B3" w:rsidRDefault="008240B3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0A1E3620" w14:textId="77777777" w:rsidR="008240B3" w:rsidRPr="00AA7023" w:rsidRDefault="008240B3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440F29D7" w14:textId="77777777" w:rsidR="008240B3" w:rsidRPr="00EE1418" w:rsidRDefault="008240B3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14C4EA22" w14:textId="77777777" w:rsidR="008240B3" w:rsidRPr="00F6138C" w:rsidRDefault="008240B3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6156E9B3" w14:textId="77777777" w:rsidR="008240B3" w:rsidRDefault="008240B3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5E505F94" w14:textId="77777777" w:rsidR="008240B3" w:rsidRDefault="008240B3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4C6F8BA7" w14:textId="77777777" w:rsidR="008240B3" w:rsidRPr="00FD6D14" w:rsidRDefault="008240B3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6E4D6C2B" w14:textId="77777777" w:rsidR="008240B3" w:rsidRPr="00B34D61" w:rsidRDefault="008240B3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 w:cs="Arial"/>
          <w:b/>
          <w:noProof/>
          <w:sz w:val="22"/>
          <w:szCs w:val="24"/>
        </w:rPr>
        <w:t>CLERY ST-ANDRE AAS 1</w:t>
      </w:r>
    </w:p>
    <w:p w14:paraId="2B3B9A0B" w14:textId="77777777" w:rsidR="008240B3" w:rsidRPr="00B34D61" w:rsidRDefault="008240B3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28916B8B" w14:textId="77777777" w:rsidR="008240B3" w:rsidRDefault="008240B3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6DD77B46" w14:textId="77777777" w:rsidR="008240B3" w:rsidRPr="00D2290D" w:rsidRDefault="008240B3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7EA12D14" w14:textId="77777777" w:rsidR="008240B3" w:rsidRPr="005620A1" w:rsidRDefault="008240B3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CLERY ST-ANDRE AAS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084B53D3" w14:textId="77777777" w:rsidR="008240B3" w:rsidRPr="005620A1" w:rsidRDefault="008240B3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CDB8D5C" w14:textId="77777777" w:rsidR="008240B3" w:rsidRPr="00FE7EED" w:rsidRDefault="008240B3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1DCAD5BF" w14:textId="77777777" w:rsidR="008240B3" w:rsidRPr="00FE7EED" w:rsidRDefault="008240B3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976B344" w14:textId="77777777" w:rsidR="008240B3" w:rsidRPr="00FE7EED" w:rsidRDefault="008240B3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BLOIS PING 41 2</w:t>
      </w:r>
    </w:p>
    <w:p w14:paraId="29C7F7FE" w14:textId="77777777" w:rsidR="008240B3" w:rsidRPr="00FE7EED" w:rsidRDefault="008240B3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77819F44" w14:textId="77777777" w:rsidR="008240B3" w:rsidRPr="00FE7EED" w:rsidRDefault="008240B3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R2</w:t>
      </w:r>
    </w:p>
    <w:p w14:paraId="42C7E54B" w14:textId="77777777" w:rsidR="008240B3" w:rsidRPr="00FE7EED" w:rsidRDefault="008240B3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09B4562D" w14:textId="77777777" w:rsidR="008240B3" w:rsidRPr="00FE7EED" w:rsidRDefault="008240B3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665AAD59" w14:textId="77777777" w:rsidR="008240B3" w:rsidRPr="00FE7EED" w:rsidRDefault="008240B3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FB92798" w14:textId="77777777" w:rsidR="008240B3" w:rsidRDefault="008240B3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3D30BA27" w14:textId="77777777" w:rsidR="008240B3" w:rsidRPr="00D2290D" w:rsidRDefault="008240B3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1622C08" w14:textId="77777777" w:rsidR="008240B3" w:rsidRDefault="008240B3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7E3FFBC7" w14:textId="77777777" w:rsidR="008240B3" w:rsidRDefault="008240B3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77AB0F6E" w14:textId="77777777" w:rsidR="008240B3" w:rsidRPr="004C0F9D" w:rsidRDefault="008240B3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787BDED3" w14:textId="77777777" w:rsidR="008240B3" w:rsidRDefault="008240B3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43204C33" w14:textId="77777777" w:rsidR="008240B3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49180AA2" w14:textId="77777777" w:rsidR="008240B3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A5CB4FB" w14:textId="77777777" w:rsidR="008240B3" w:rsidRPr="00FC12F0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1197C9A4" w14:textId="77777777" w:rsidR="008240B3" w:rsidRPr="00D2290D" w:rsidRDefault="008240B3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71F64DC" w14:textId="77777777" w:rsidR="008240B3" w:rsidRPr="005620A1" w:rsidRDefault="008240B3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CLERY ST ANDRE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PHILIPPEAU Florian</w:t>
      </w:r>
    </w:p>
    <w:p w14:paraId="5A6CFBF3" w14:textId="77777777" w:rsidR="008240B3" w:rsidRPr="008D4E81" w:rsidRDefault="008240B3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220A83AD" w14:textId="77777777" w:rsidR="008240B3" w:rsidRPr="008D4E81" w:rsidRDefault="008240B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086A5AFE" w14:textId="77777777" w:rsidR="008240B3" w:rsidRPr="008D4E81" w:rsidRDefault="008240B3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73317F43" w14:textId="77777777" w:rsidR="008240B3" w:rsidRPr="008D4E81" w:rsidRDefault="008240B3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4CEC27FF" w14:textId="77777777" w:rsidR="008240B3" w:rsidRDefault="008240B3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00322291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1E64D351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5634FAEE" w14:textId="77777777" w:rsidR="008240B3" w:rsidRDefault="008240B3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498B6CEE" w14:textId="77777777" w:rsidR="008240B3" w:rsidRDefault="008240B3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04DEB298" w14:textId="77777777" w:rsidR="008240B3" w:rsidRPr="00401902" w:rsidRDefault="008240B3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1AC748D1" w14:textId="77777777" w:rsidR="008240B3" w:rsidRDefault="008240B3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6A4131F8" w14:textId="77777777" w:rsidR="008240B3" w:rsidRDefault="008240B3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6226F233" w14:textId="77777777" w:rsidR="008240B3" w:rsidRPr="0015252D" w:rsidRDefault="008240B3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0B267914" w14:textId="77777777" w:rsidR="008240B3" w:rsidRPr="00EE1418" w:rsidRDefault="008240B3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5DFFB2FB" w14:textId="77777777" w:rsidR="008240B3" w:rsidRDefault="008240B3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3582224C" w14:textId="77777777" w:rsidR="008240B3" w:rsidRDefault="008240B3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5C6A92A7" w14:textId="77777777" w:rsidR="008240B3" w:rsidRDefault="008240B3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7F88F0B9" w14:textId="77777777" w:rsidR="008240B3" w:rsidRPr="00FD6D14" w:rsidRDefault="008240B3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4387E42A" w14:textId="77777777" w:rsidR="008240B3" w:rsidRPr="00B466D0" w:rsidRDefault="008240B3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/>
          <w:b/>
          <w:noProof/>
          <w:sz w:val="24"/>
          <w:szCs w:val="24"/>
        </w:rPr>
        <w:t>BLOIS PING 41 2</w:t>
      </w:r>
    </w:p>
    <w:p w14:paraId="4F48FBF2" w14:textId="77777777" w:rsidR="008240B3" w:rsidRPr="00B466D0" w:rsidRDefault="008240B3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3DF640D7" w14:textId="77777777" w:rsidR="008240B3" w:rsidRDefault="008240B3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2B224E59" w14:textId="77777777" w:rsidR="008240B3" w:rsidRPr="00D2290D" w:rsidRDefault="008240B3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5E2488CB" w14:textId="77777777" w:rsidR="008240B3" w:rsidRPr="005620A1" w:rsidRDefault="008240B3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CLERY ST-ANDRE AAS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3AA0B321" w14:textId="77777777" w:rsidR="008240B3" w:rsidRPr="005620A1" w:rsidRDefault="008240B3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204DB98" w14:textId="77777777" w:rsidR="008240B3" w:rsidRPr="00FE7EED" w:rsidRDefault="008240B3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4F69318E" w14:textId="77777777" w:rsidR="008240B3" w:rsidRPr="00FE7EED" w:rsidRDefault="008240B3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119EFE8A" w14:textId="77777777" w:rsidR="008240B3" w:rsidRPr="00FE7EED" w:rsidRDefault="008240B3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BLOIS PING 41 2</w:t>
      </w:r>
    </w:p>
    <w:p w14:paraId="1B97A178" w14:textId="77777777" w:rsidR="008240B3" w:rsidRPr="00FE7EED" w:rsidRDefault="008240B3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231A27F3" w14:textId="77777777" w:rsidR="008240B3" w:rsidRPr="00FE7EED" w:rsidRDefault="008240B3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R2</w:t>
      </w:r>
    </w:p>
    <w:p w14:paraId="3D7B6753" w14:textId="77777777" w:rsidR="008240B3" w:rsidRPr="00FE7EED" w:rsidRDefault="008240B3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4237B105" w14:textId="77777777" w:rsidR="008240B3" w:rsidRPr="00FE7EED" w:rsidRDefault="008240B3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6D8EECCC" w14:textId="77777777" w:rsidR="008240B3" w:rsidRPr="00FE7EED" w:rsidRDefault="008240B3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1F1F421A" w14:textId="77777777" w:rsidR="008240B3" w:rsidRDefault="008240B3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0D3799D1" w14:textId="77777777" w:rsidR="008240B3" w:rsidRPr="00D2290D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914AD83" w14:textId="77777777" w:rsidR="008240B3" w:rsidRPr="00D2290D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951321D" w14:textId="77777777" w:rsidR="008240B3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AFC4CDD" w14:textId="77777777" w:rsidR="008240B3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C1D9B52" w14:textId="77777777" w:rsidR="008240B3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6DC54E2" w14:textId="77777777" w:rsidR="008240B3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DB12F81" w14:textId="77777777" w:rsidR="008240B3" w:rsidRPr="00D2290D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17833B1" w14:textId="77777777" w:rsidR="008240B3" w:rsidRPr="00D2290D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B63E040" w14:textId="77777777" w:rsidR="008240B3" w:rsidRPr="00D2290D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19EADA7" w14:textId="77777777" w:rsidR="008240B3" w:rsidRPr="00D2290D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F788E34" w14:textId="77777777" w:rsidR="008240B3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EF40CA7" w14:textId="77777777" w:rsidR="008240B3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3961925" w14:textId="77777777" w:rsidR="008240B3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04F55F2" w14:textId="77777777" w:rsidR="008240B3" w:rsidRDefault="008240B3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7EA0CC8C" w14:textId="77777777" w:rsidR="008240B3" w:rsidRPr="00FC12F0" w:rsidRDefault="008240B3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9D41A6F" w14:textId="77777777" w:rsidR="008240B3" w:rsidRPr="005620A1" w:rsidRDefault="008240B3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CLERY ST ANDRE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PHILIPPEAU Florian</w:t>
      </w:r>
    </w:p>
    <w:p w14:paraId="5906FB0D" w14:textId="77777777" w:rsidR="008240B3" w:rsidRPr="008D4E81" w:rsidRDefault="008240B3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7BD9FCC2" w14:textId="77777777" w:rsidR="008240B3" w:rsidRDefault="008240B3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8240B3" w:rsidSect="008240B3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74C292EA" w14:textId="77777777" w:rsidR="008240B3" w:rsidRPr="00AA7023" w:rsidRDefault="008240B3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678AFF56" w14:textId="77777777" w:rsidR="008240B3" w:rsidRPr="00EE1418" w:rsidRDefault="008240B3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5A726879" w14:textId="77777777" w:rsidR="008240B3" w:rsidRDefault="008240B3" w:rsidP="003F35AB">
      <w:pPr>
        <w:pStyle w:val="NormalWeb"/>
      </w:pPr>
      <w:r>
        <w:rPr>
          <w:noProof/>
        </w:rPr>
        <w:pict w14:anchorId="1D0B9E93">
          <v:shape id="_x0000_s1040" type="#_x0000_t75" alt="Description : C:\Users\papa\AppData\Local\Microsoft\Windows\INetCache\Content.Outlook\SDHZGW4R\FFTT_LIGUE_CENTRE-VAL DE LOIRE_RVB.png" style="position:absolute;margin-left:220.5pt;margin-top:3.55pt;width:165pt;height:69.7pt;z-index:25167462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61CF2E97">
          <v:shape id="_x0000_s1038" type="#_x0000_t202" style="position:absolute;margin-left:12.75pt;margin-top:3.55pt;width:198.75pt;height:83.2pt;z-index:251672576" stroked="f">
            <v:textbox style="mso-next-textbox:#_x0000_s1038">
              <w:txbxContent>
                <w:p w14:paraId="42CFB057" w14:textId="77777777" w:rsidR="008240B3" w:rsidRDefault="008240B3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34ACD026" w14:textId="77777777" w:rsidR="008240B3" w:rsidRDefault="008240B3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64BA13C6" w14:textId="77777777" w:rsidR="008240B3" w:rsidRPr="00401902" w:rsidRDefault="008240B3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721EC8D0" w14:textId="77777777" w:rsidR="008240B3" w:rsidRDefault="008240B3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220AD21E" w14:textId="77777777" w:rsidR="008240B3" w:rsidRDefault="008240B3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42B9ACC" w14:textId="77777777" w:rsidR="008240B3" w:rsidRDefault="008240B3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7DE4C0A" w14:textId="77777777" w:rsidR="008240B3" w:rsidRPr="00AA7023" w:rsidRDefault="008240B3" w:rsidP="00AA7023">
      <w:pPr>
        <w:tabs>
          <w:tab w:val="left" w:pos="3828"/>
        </w:tabs>
        <w:jc w:val="both"/>
        <w:rPr>
          <w:rFonts w:ascii="Arial" w:hAnsi="Arial"/>
        </w:rPr>
      </w:pPr>
    </w:p>
    <w:p w14:paraId="561803DB" w14:textId="77777777" w:rsidR="008240B3" w:rsidRPr="00EE1418" w:rsidRDefault="008240B3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7258DBCC" w14:textId="77777777" w:rsidR="008240B3" w:rsidRPr="0042336D" w:rsidRDefault="008240B3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55F508E2" w14:textId="77777777" w:rsidR="008240B3" w:rsidRDefault="008240B3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3462B5F8" w14:textId="77777777" w:rsidR="008240B3" w:rsidRDefault="008240B3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b/>
          <w:noProof/>
          <w:color w:val="FF0000"/>
        </w:rPr>
        <w:t>PHILIPPEAU Florian</w:t>
      </w:r>
      <w:r>
        <w:rPr>
          <w:b/>
          <w:sz w:val="16"/>
          <w:szCs w:val="16"/>
        </w:rPr>
        <w:t xml:space="preserve"> </w:t>
      </w:r>
    </w:p>
    <w:p w14:paraId="49EBCC33" w14:textId="77777777" w:rsidR="008240B3" w:rsidRPr="00720F4B" w:rsidRDefault="008240B3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7605A9F3" w14:textId="77777777" w:rsidR="008240B3" w:rsidRPr="006719A3" w:rsidRDefault="008240B3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5255BEEB" w14:textId="77777777" w:rsidR="008240B3" w:rsidRPr="0042336D" w:rsidRDefault="008240B3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3E8A3016" w14:textId="77777777" w:rsidR="008240B3" w:rsidRPr="006719A3" w:rsidRDefault="008240B3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5663995A" w14:textId="77777777" w:rsidR="008240B3" w:rsidRPr="003E7C18" w:rsidRDefault="008240B3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45FEF7F9" w14:textId="77777777" w:rsidR="008240B3" w:rsidRDefault="008240B3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617BE2F9" w14:textId="77777777" w:rsidR="008240B3" w:rsidRPr="00912D40" w:rsidRDefault="008240B3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68BF4A4A" w14:textId="77777777" w:rsidR="008240B3" w:rsidRDefault="008240B3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0D91DEF0" w14:textId="77777777" w:rsidR="008240B3" w:rsidRPr="0042336D" w:rsidRDefault="008240B3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6A340D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Journée :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</w:t>
      </w:r>
    </w:p>
    <w:p w14:paraId="30225FCD" w14:textId="77777777" w:rsidR="008240B3" w:rsidRPr="00912D40" w:rsidRDefault="008240B3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31C2014F" w14:textId="77777777" w:rsidR="008240B3" w:rsidRDefault="008240B3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6A340D">
        <w:rPr>
          <w:noProof/>
          <w:sz w:val="16"/>
          <w:szCs w:val="16"/>
        </w:rPr>
        <w:t>R3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6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7AB8F243" w14:textId="77777777" w:rsidR="008240B3" w:rsidRDefault="008240B3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2432E7E2" w14:textId="77777777" w:rsidR="008240B3" w:rsidRPr="00895385" w:rsidRDefault="008240B3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4FF6802C" w14:textId="77777777" w:rsidR="008240B3" w:rsidRPr="008D4E81" w:rsidRDefault="008240B3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6A340D">
        <w:rPr>
          <w:noProof/>
          <w:sz w:val="16"/>
          <w:szCs w:val="16"/>
        </w:rPr>
        <w:t>04450616</w:t>
      </w:r>
      <w:r w:rsidRPr="008D4E81">
        <w:rPr>
          <w:sz w:val="16"/>
          <w:szCs w:val="16"/>
        </w:rPr>
        <w:t xml:space="preserve">   </w:t>
      </w:r>
      <w:r w:rsidRPr="006A340D">
        <w:rPr>
          <w:b/>
          <w:noProof/>
          <w:sz w:val="16"/>
          <w:szCs w:val="16"/>
        </w:rPr>
        <w:t>CLERY ST-ANDRE AAS 2</w:t>
      </w:r>
      <w:r w:rsidRPr="008D4E81">
        <w:rPr>
          <w:b/>
          <w:sz w:val="16"/>
          <w:szCs w:val="16"/>
        </w:rPr>
        <w:tab/>
        <w:t xml:space="preserve">à     </w:t>
      </w:r>
      <w:r w:rsidRPr="006A340D">
        <w:rPr>
          <w:b/>
          <w:noProof/>
          <w:sz w:val="16"/>
          <w:szCs w:val="16"/>
        </w:rPr>
        <w:t>TT AUBIGNY SUR NERE 1</w:t>
      </w:r>
    </w:p>
    <w:p w14:paraId="3EA0053B" w14:textId="77777777" w:rsidR="008240B3" w:rsidRPr="008D4E81" w:rsidRDefault="008240B3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1BF57BD5" w14:textId="77777777" w:rsidR="008240B3" w:rsidRDefault="008240B3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339C543A" w14:textId="77777777" w:rsidR="008240B3" w:rsidRPr="0042336D" w:rsidRDefault="008240B3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0F57F13E" w14:textId="77777777" w:rsidR="008240B3" w:rsidRDefault="008240B3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3BCE8588" w14:textId="77777777" w:rsidR="008240B3" w:rsidRPr="00895385" w:rsidRDefault="008240B3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7CE57A1C" w14:textId="77777777" w:rsidR="008240B3" w:rsidRPr="0042336D" w:rsidRDefault="008240B3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Rue Des Vignes  45370 Clery St Andre</w:t>
      </w:r>
      <w:r>
        <w:rPr>
          <w:sz w:val="16"/>
          <w:szCs w:val="16"/>
        </w:rPr>
        <w:t xml:space="preserve">    </w:t>
      </w:r>
      <w:r w:rsidRPr="006A340D">
        <w:rPr>
          <w:noProof/>
          <w:sz w:val="16"/>
          <w:szCs w:val="16"/>
        </w:rPr>
        <w:t>CLERY ST ANDRE</w:t>
      </w:r>
    </w:p>
    <w:p w14:paraId="0A8A7DDC" w14:textId="77777777" w:rsidR="008240B3" w:rsidRPr="0042336D" w:rsidRDefault="008240B3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Gymnase Du Ces</w:t>
      </w:r>
    </w:p>
    <w:p w14:paraId="7E0B13CB" w14:textId="77777777" w:rsidR="008240B3" w:rsidRPr="0042336D" w:rsidRDefault="008240B3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0A035FC4" w14:textId="77777777" w:rsidR="008240B3" w:rsidRPr="0042336D" w:rsidRDefault="008240B3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3E7D8FFC" w14:textId="77777777" w:rsidR="008240B3" w:rsidRDefault="008240B3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72098FB5" w14:textId="77777777" w:rsidR="008240B3" w:rsidRDefault="008240B3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73DB18CC" w14:textId="77777777" w:rsidR="008240B3" w:rsidRPr="00922693" w:rsidRDefault="008240B3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6A340D">
        <w:rPr>
          <w:noProof/>
          <w:sz w:val="16"/>
          <w:szCs w:val="16"/>
        </w:rPr>
        <w:t>NOWAK Matéo</w:t>
      </w:r>
    </w:p>
    <w:p w14:paraId="375348AA" w14:textId="77777777" w:rsidR="008240B3" w:rsidRPr="00922693" w:rsidRDefault="008240B3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111773A8" w14:textId="77777777" w:rsidR="008240B3" w:rsidRPr="00922693" w:rsidRDefault="008240B3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6A340D">
        <w:rPr>
          <w:rFonts w:ascii="Comic Sans MS" w:hAnsi="Comic Sans MS"/>
          <w:noProof/>
          <w:sz w:val="16"/>
          <w:szCs w:val="16"/>
        </w:rPr>
        <w:t>06 42 37 08 55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mateonowakpro@gmail.com</w:t>
      </w:r>
    </w:p>
    <w:p w14:paraId="4BBCBBF6" w14:textId="77777777" w:rsidR="008240B3" w:rsidRPr="00922693" w:rsidRDefault="008240B3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2283B498" w14:textId="77777777" w:rsidR="008240B3" w:rsidRPr="00922693" w:rsidRDefault="008240B3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31B3F819" w14:textId="77777777" w:rsidR="008240B3" w:rsidRDefault="008240B3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6041987E" w14:textId="77777777" w:rsidR="008240B3" w:rsidRPr="00912D40" w:rsidRDefault="008240B3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4F840991" w14:textId="77777777" w:rsidR="008240B3" w:rsidRPr="00912D40" w:rsidRDefault="008240B3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176FD9D1" w14:textId="77777777" w:rsidR="008240B3" w:rsidRDefault="008240B3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3903EE1C" w14:textId="77777777" w:rsidR="008240B3" w:rsidRPr="00C53058" w:rsidRDefault="008240B3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66D27113" w14:textId="77777777" w:rsidR="008240B3" w:rsidRPr="00912D40" w:rsidRDefault="008240B3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3248DBFE" w14:textId="77777777" w:rsidR="008240B3" w:rsidRPr="00805C7B" w:rsidRDefault="008240B3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302C5CF1" w14:textId="77777777" w:rsidR="008240B3" w:rsidRDefault="008240B3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30F64FD6" w14:textId="77777777" w:rsidR="008240B3" w:rsidRDefault="008240B3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46186C0" w14:textId="77777777" w:rsidR="008240B3" w:rsidRDefault="008240B3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C7B74ED" w14:textId="77777777" w:rsidR="008240B3" w:rsidRDefault="008240B3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074187A3" w14:textId="77777777" w:rsidR="008240B3" w:rsidRDefault="008240B3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7FD1C07" w14:textId="77777777" w:rsidR="008240B3" w:rsidRDefault="008240B3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4293200" w14:textId="77777777" w:rsidR="008240B3" w:rsidRDefault="008240B3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B7014C5" w14:textId="77777777" w:rsidR="008240B3" w:rsidRDefault="008240B3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15D9C38D" w14:textId="77777777" w:rsidR="008240B3" w:rsidRDefault="008240B3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5E2FC6F9" w14:textId="77777777" w:rsidR="008240B3" w:rsidRPr="00EE1418" w:rsidRDefault="008240B3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69F1149F" w14:textId="77777777" w:rsidR="008240B3" w:rsidRDefault="008240B3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643B31BE">
          <v:shape id="_x0000_s1041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7564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4DF02C86">
          <v:shape id="_x0000_s1039" type="#_x0000_t202" style="position:absolute;left:0;text-align:left;margin-left:3.25pt;margin-top:12.7pt;width:258.7pt;height:63pt;z-index:251673600" stroked="f">
            <v:textbox style="mso-next-textbox:#_x0000_s1039">
              <w:txbxContent>
                <w:p w14:paraId="7096A3E7" w14:textId="77777777" w:rsidR="008240B3" w:rsidRDefault="008240B3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5E1AC888" w14:textId="77777777" w:rsidR="008240B3" w:rsidRDefault="008240B3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448BEDBC" w14:textId="77777777" w:rsidR="008240B3" w:rsidRPr="00401902" w:rsidRDefault="008240B3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60B1139E" w14:textId="77777777" w:rsidR="008240B3" w:rsidRDefault="008240B3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44A77E8" w14:textId="77777777" w:rsidR="008240B3" w:rsidRDefault="008240B3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37E6BB26" w14:textId="77777777" w:rsidR="008240B3" w:rsidRDefault="008240B3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29A67FAA" w14:textId="77777777" w:rsidR="008240B3" w:rsidRPr="00AA7023" w:rsidRDefault="008240B3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737C74F2" w14:textId="77777777" w:rsidR="008240B3" w:rsidRPr="00EE1418" w:rsidRDefault="008240B3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089F601A" w14:textId="77777777" w:rsidR="008240B3" w:rsidRDefault="008240B3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65368668" w14:textId="77777777" w:rsidR="008240B3" w:rsidRDefault="008240B3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77CF3020" w14:textId="77777777" w:rsidR="008240B3" w:rsidRPr="007C6334" w:rsidRDefault="008240B3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62762E7D" w14:textId="77777777" w:rsidR="008240B3" w:rsidRPr="00912D40" w:rsidRDefault="008240B3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6AE25CC8" w14:textId="77777777" w:rsidR="008240B3" w:rsidRDefault="008240B3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090E49AA" w14:textId="77777777" w:rsidR="008240B3" w:rsidRDefault="008240B3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042CAC8B" w14:textId="77777777" w:rsidR="008240B3" w:rsidRDefault="008240B3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40E4034C" w14:textId="77777777" w:rsidR="008240B3" w:rsidRPr="0058257B" w:rsidRDefault="008240B3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PHILIPPEAU Florian</w:t>
      </w:r>
      <w:r>
        <w:rPr>
          <w:sz w:val="16"/>
          <w:szCs w:val="16"/>
        </w:rPr>
        <w:tab/>
      </w:r>
    </w:p>
    <w:p w14:paraId="065F5A4C" w14:textId="77777777" w:rsidR="008240B3" w:rsidRDefault="008240B3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1317C75D" w14:textId="77777777" w:rsidR="008240B3" w:rsidRPr="00912D40" w:rsidRDefault="008240B3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124805A4" w14:textId="77777777" w:rsidR="008240B3" w:rsidRPr="006E7CC6" w:rsidRDefault="008240B3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10 Bd Marie Stuart</w:t>
      </w:r>
    </w:p>
    <w:p w14:paraId="700D29A9" w14:textId="77777777" w:rsidR="008240B3" w:rsidRPr="00912D40" w:rsidRDefault="008240B3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4404245E" w14:textId="77777777" w:rsidR="008240B3" w:rsidRDefault="008240B3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6A340D">
        <w:rPr>
          <w:rFonts w:ascii="Futura Lt BT" w:hAnsi="Futura Lt BT"/>
          <w:noProof/>
          <w:sz w:val="16"/>
          <w:szCs w:val="16"/>
        </w:rPr>
        <w:t>45000 ORLEANS</w:t>
      </w:r>
    </w:p>
    <w:p w14:paraId="6DF3FA3F" w14:textId="77777777" w:rsidR="008240B3" w:rsidRDefault="008240B3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43D42365" w14:textId="77777777" w:rsidR="008240B3" w:rsidRPr="00912D40" w:rsidRDefault="008240B3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3C5EB1BC" w14:textId="77777777" w:rsidR="008240B3" w:rsidRDefault="008240B3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06 81 07 13 88</w:t>
      </w:r>
    </w:p>
    <w:p w14:paraId="17D53D2F" w14:textId="77777777" w:rsidR="008240B3" w:rsidRPr="00912D40" w:rsidRDefault="008240B3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6A98FD47" w14:textId="77777777" w:rsidR="008240B3" w:rsidRDefault="008240B3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US Orléans TT</w:t>
      </w:r>
    </w:p>
    <w:p w14:paraId="0A397865" w14:textId="77777777" w:rsidR="008240B3" w:rsidRPr="00912D40" w:rsidRDefault="008240B3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59CC67DF" w14:textId="77777777" w:rsidR="008240B3" w:rsidRDefault="008240B3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458175</w:t>
      </w:r>
    </w:p>
    <w:p w14:paraId="11B9C429" w14:textId="77777777" w:rsidR="008240B3" w:rsidRPr="00912D40" w:rsidRDefault="008240B3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1EA70CD2" w14:textId="77777777" w:rsidR="008240B3" w:rsidRDefault="008240B3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09A3A969" w14:textId="77777777" w:rsidR="008240B3" w:rsidRPr="00912D40" w:rsidRDefault="008240B3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66A6E1CE" w14:textId="77777777" w:rsidR="008240B3" w:rsidRDefault="008240B3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2B3192AC" w14:textId="77777777" w:rsidR="008240B3" w:rsidRDefault="008240B3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27D4AD79" w14:textId="77777777" w:rsidR="008240B3" w:rsidRPr="00912D40" w:rsidRDefault="008240B3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250FBE65" w14:textId="77777777" w:rsidR="008240B3" w:rsidRPr="00912D40" w:rsidRDefault="008240B3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807EE73" w14:textId="77777777" w:rsidR="008240B3" w:rsidRDefault="008240B3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6A340D">
        <w:rPr>
          <w:rFonts w:ascii="Comic Sans MS" w:hAnsi="Comic Sans MS"/>
          <w:noProof/>
          <w:sz w:val="16"/>
          <w:szCs w:val="16"/>
        </w:rPr>
        <w:t>CLERY ST ANDRE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Cs w:val="20"/>
        </w:rPr>
        <w:t xml:space="preserve"> </w:t>
      </w:r>
    </w:p>
    <w:p w14:paraId="13538FBE" w14:textId="77777777" w:rsidR="008240B3" w:rsidRPr="00912D40" w:rsidRDefault="008240B3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07BE16F6" w14:textId="77777777" w:rsidR="008240B3" w:rsidRDefault="008240B3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228391EB" w14:textId="77777777" w:rsidR="008240B3" w:rsidRPr="00912D40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C81A0D7" w14:textId="77777777" w:rsidR="008240B3" w:rsidRPr="00912D40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040421FD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2D989E22" w14:textId="77777777" w:rsidR="008240B3" w:rsidRPr="00912D40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52F7532B" w14:textId="77777777" w:rsidR="008240B3" w:rsidRPr="00912D40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753E8A22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11E8FD1B">
          <v:shape id="_x0000_s1035" type="#_x0000_t202" style="position:absolute;left:0;text-align:left;margin-left:17.25pt;margin-top:5.45pt;width:351pt;height:108.75pt;z-index:251669504">
            <v:textbox style="mso-next-textbox:#_x0000_s1035">
              <w:txbxContent>
                <w:p w14:paraId="03F26509" w14:textId="77777777" w:rsidR="008240B3" w:rsidRPr="00B7649E" w:rsidRDefault="008240B3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051AC039" w14:textId="77777777" w:rsidR="008240B3" w:rsidRPr="00B7649E" w:rsidRDefault="008240B3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6E4CF5CA" w14:textId="77777777" w:rsidR="008240B3" w:rsidRPr="00B7649E" w:rsidRDefault="008240B3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197E313C" w14:textId="77777777" w:rsidR="008240B3" w:rsidRPr="00B7649E" w:rsidRDefault="008240B3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19337F2D" w14:textId="77777777" w:rsidR="008240B3" w:rsidRDefault="008240B3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7B4641AB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1523F1F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B4C67CB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D36C74A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98834FA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9654584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D28CBF8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125BBF7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FA8C886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92195B1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8789F69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6885F80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8C4A1F8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A867339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2FF1A29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F9B898A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CF8232A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669C64B" w14:textId="77777777" w:rsidR="008240B3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2E90263" w14:textId="77777777" w:rsidR="008240B3" w:rsidRPr="00CE0C40" w:rsidRDefault="008240B3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00D7352" w14:textId="77777777" w:rsidR="008240B3" w:rsidRDefault="008240B3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3F0DE515" w14:textId="77777777" w:rsidR="008240B3" w:rsidRDefault="008240B3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8240B3" w:rsidSect="008240B3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131A3DBC" w14:textId="77777777" w:rsidR="008240B3" w:rsidRPr="004D2648" w:rsidRDefault="008240B3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70BF065F" w14:textId="77777777" w:rsidR="008240B3" w:rsidRPr="00EE1418" w:rsidRDefault="008240B3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6B6469BD" w14:textId="77777777" w:rsidR="008240B3" w:rsidRDefault="008240B3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3242A1EB">
          <v:shape id="_x0000_s1042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7667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414A752F">
          <v:shape id="_x0000_s1036" type="#_x0000_t202" style="position:absolute;left:0;text-align:left;margin-left:5.55pt;margin-top:3.7pt;width:261pt;height:61.65pt;z-index:251670528" stroked="f">
            <v:textbox style="mso-next-textbox:#_x0000_s1036">
              <w:txbxContent>
                <w:p w14:paraId="63035685" w14:textId="77777777" w:rsidR="008240B3" w:rsidRDefault="008240B3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121B2567" w14:textId="77777777" w:rsidR="008240B3" w:rsidRDefault="008240B3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3676A846" w14:textId="77777777" w:rsidR="008240B3" w:rsidRPr="00401902" w:rsidRDefault="008240B3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063961FD" w14:textId="77777777" w:rsidR="008240B3" w:rsidRDefault="008240B3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6270D0CB" w14:textId="77777777" w:rsidR="008240B3" w:rsidRDefault="008240B3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1D06EA31" w14:textId="77777777" w:rsidR="008240B3" w:rsidRPr="00AA7023" w:rsidRDefault="008240B3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2D53299A" w14:textId="77777777" w:rsidR="008240B3" w:rsidRPr="00EE1418" w:rsidRDefault="008240B3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6A6FBD94" w14:textId="77777777" w:rsidR="008240B3" w:rsidRPr="00F6138C" w:rsidRDefault="008240B3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5BC8BF4A" w14:textId="77777777" w:rsidR="008240B3" w:rsidRDefault="008240B3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3F5F62A2" w14:textId="77777777" w:rsidR="008240B3" w:rsidRDefault="008240B3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4957B825" w14:textId="77777777" w:rsidR="008240B3" w:rsidRPr="00FD6D14" w:rsidRDefault="008240B3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45402E5F" w14:textId="77777777" w:rsidR="008240B3" w:rsidRPr="00B34D61" w:rsidRDefault="008240B3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 w:cs="Arial"/>
          <w:b/>
          <w:noProof/>
          <w:sz w:val="22"/>
          <w:szCs w:val="24"/>
        </w:rPr>
        <w:t>CLERY ST-ANDRE AAS 2</w:t>
      </w:r>
    </w:p>
    <w:p w14:paraId="4A3FBE90" w14:textId="77777777" w:rsidR="008240B3" w:rsidRPr="00B34D61" w:rsidRDefault="008240B3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0A7E822B" w14:textId="77777777" w:rsidR="008240B3" w:rsidRDefault="008240B3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325455A8" w14:textId="77777777" w:rsidR="008240B3" w:rsidRPr="00D2290D" w:rsidRDefault="008240B3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6866E40C" w14:textId="77777777" w:rsidR="008240B3" w:rsidRPr="005620A1" w:rsidRDefault="008240B3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CLERY ST-ANDRE AAS 2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4E478E47" w14:textId="77777777" w:rsidR="008240B3" w:rsidRPr="005620A1" w:rsidRDefault="008240B3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2A2A258B" w14:textId="77777777" w:rsidR="008240B3" w:rsidRPr="00FE7EED" w:rsidRDefault="008240B3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2DEF009E" w14:textId="77777777" w:rsidR="008240B3" w:rsidRPr="00FE7EED" w:rsidRDefault="008240B3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4F76CF0" w14:textId="77777777" w:rsidR="008240B3" w:rsidRPr="00FE7EED" w:rsidRDefault="008240B3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TT AUBIGNY SUR NERE 1</w:t>
      </w:r>
    </w:p>
    <w:p w14:paraId="631B0E39" w14:textId="77777777" w:rsidR="008240B3" w:rsidRPr="00FE7EED" w:rsidRDefault="008240B3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1FFD9526" w14:textId="77777777" w:rsidR="008240B3" w:rsidRPr="00FE7EED" w:rsidRDefault="008240B3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R3</w:t>
      </w:r>
    </w:p>
    <w:p w14:paraId="5E4F909E" w14:textId="77777777" w:rsidR="008240B3" w:rsidRPr="00FE7EED" w:rsidRDefault="008240B3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2D6BF7FC" w14:textId="77777777" w:rsidR="008240B3" w:rsidRPr="00FE7EED" w:rsidRDefault="008240B3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22153852" w14:textId="77777777" w:rsidR="008240B3" w:rsidRPr="00FE7EED" w:rsidRDefault="008240B3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31E56FE" w14:textId="77777777" w:rsidR="008240B3" w:rsidRDefault="008240B3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5DFC0066" w14:textId="77777777" w:rsidR="008240B3" w:rsidRPr="00D2290D" w:rsidRDefault="008240B3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7A836C0" w14:textId="77777777" w:rsidR="008240B3" w:rsidRDefault="008240B3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7B493A97" w14:textId="77777777" w:rsidR="008240B3" w:rsidRDefault="008240B3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4359A0B3" w14:textId="77777777" w:rsidR="008240B3" w:rsidRPr="004C0F9D" w:rsidRDefault="008240B3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6076D7F4" w14:textId="77777777" w:rsidR="008240B3" w:rsidRDefault="008240B3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4A479F2E" w14:textId="77777777" w:rsidR="008240B3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8B284FF" w14:textId="77777777" w:rsidR="008240B3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3A509F2" w14:textId="77777777" w:rsidR="008240B3" w:rsidRPr="00FC12F0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5D7B648D" w14:textId="77777777" w:rsidR="008240B3" w:rsidRPr="00D2290D" w:rsidRDefault="008240B3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1CD54AE" w14:textId="77777777" w:rsidR="008240B3" w:rsidRPr="005620A1" w:rsidRDefault="008240B3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CLERY ST ANDRE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PHILIPPEAU Florian</w:t>
      </w:r>
    </w:p>
    <w:p w14:paraId="1D3680CA" w14:textId="77777777" w:rsidR="008240B3" w:rsidRPr="008D4E81" w:rsidRDefault="008240B3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4EF7763C" w14:textId="77777777" w:rsidR="008240B3" w:rsidRPr="008D4E81" w:rsidRDefault="008240B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067FC620" w14:textId="77777777" w:rsidR="008240B3" w:rsidRPr="008D4E81" w:rsidRDefault="008240B3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6EE0636F" w14:textId="77777777" w:rsidR="008240B3" w:rsidRPr="008D4E81" w:rsidRDefault="008240B3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315380CD" w14:textId="77777777" w:rsidR="008240B3" w:rsidRDefault="008240B3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607E6A7B">
          <v:shape id="_x0000_s1043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7769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6CC7EBCA">
          <v:shape id="_x0000_s1037" type="#_x0000_t202" style="position:absolute;left:0;text-align:left;margin-left:5.55pt;margin-top:3.7pt;width:258.7pt;height:60pt;z-index:251671552" stroked="f">
            <v:textbox style="mso-next-textbox:#_x0000_s1037">
              <w:txbxContent>
                <w:p w14:paraId="1FCA3EF0" w14:textId="77777777" w:rsidR="008240B3" w:rsidRDefault="008240B3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CDD3E3A" w14:textId="77777777" w:rsidR="008240B3" w:rsidRDefault="008240B3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3EA90F86" w14:textId="77777777" w:rsidR="008240B3" w:rsidRPr="00401902" w:rsidRDefault="008240B3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6B810C77" w14:textId="77777777" w:rsidR="008240B3" w:rsidRDefault="008240B3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50C822D2" w14:textId="77777777" w:rsidR="008240B3" w:rsidRDefault="008240B3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28ECBA37" w14:textId="77777777" w:rsidR="008240B3" w:rsidRPr="0015252D" w:rsidRDefault="008240B3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1CB0A759" w14:textId="77777777" w:rsidR="008240B3" w:rsidRPr="00EE1418" w:rsidRDefault="008240B3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4010D33B" w14:textId="77777777" w:rsidR="008240B3" w:rsidRDefault="008240B3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6084465D" w14:textId="77777777" w:rsidR="008240B3" w:rsidRDefault="008240B3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4D8C4603" w14:textId="77777777" w:rsidR="008240B3" w:rsidRDefault="008240B3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1966ADF8" w14:textId="77777777" w:rsidR="008240B3" w:rsidRPr="00FD6D14" w:rsidRDefault="008240B3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132CC482" w14:textId="77777777" w:rsidR="008240B3" w:rsidRPr="00B466D0" w:rsidRDefault="008240B3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/>
          <w:b/>
          <w:noProof/>
          <w:sz w:val="24"/>
          <w:szCs w:val="24"/>
        </w:rPr>
        <w:t>TT AUBIGNY SUR NERE 1</w:t>
      </w:r>
    </w:p>
    <w:p w14:paraId="377B78A8" w14:textId="77777777" w:rsidR="008240B3" w:rsidRPr="00B466D0" w:rsidRDefault="008240B3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16D09F2C" w14:textId="77777777" w:rsidR="008240B3" w:rsidRDefault="008240B3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5C77222A" w14:textId="77777777" w:rsidR="008240B3" w:rsidRPr="00D2290D" w:rsidRDefault="008240B3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61669486" w14:textId="77777777" w:rsidR="008240B3" w:rsidRPr="005620A1" w:rsidRDefault="008240B3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CLERY ST-ANDRE AAS 2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375CCEC4" w14:textId="77777777" w:rsidR="008240B3" w:rsidRPr="005620A1" w:rsidRDefault="008240B3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7E75193B" w14:textId="77777777" w:rsidR="008240B3" w:rsidRPr="00FE7EED" w:rsidRDefault="008240B3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6D55D914" w14:textId="77777777" w:rsidR="008240B3" w:rsidRPr="00FE7EED" w:rsidRDefault="008240B3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1175BCCB" w14:textId="77777777" w:rsidR="008240B3" w:rsidRPr="00FE7EED" w:rsidRDefault="008240B3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TT AUBIGNY SUR NERE 1</w:t>
      </w:r>
    </w:p>
    <w:p w14:paraId="6CD87A35" w14:textId="77777777" w:rsidR="008240B3" w:rsidRPr="00FE7EED" w:rsidRDefault="008240B3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47D52183" w14:textId="77777777" w:rsidR="008240B3" w:rsidRPr="00FE7EED" w:rsidRDefault="008240B3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R3</w:t>
      </w:r>
    </w:p>
    <w:p w14:paraId="56738BE9" w14:textId="77777777" w:rsidR="008240B3" w:rsidRPr="00FE7EED" w:rsidRDefault="008240B3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29CB4402" w14:textId="77777777" w:rsidR="008240B3" w:rsidRPr="00FE7EED" w:rsidRDefault="008240B3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75FCDCCF" w14:textId="77777777" w:rsidR="008240B3" w:rsidRPr="00FE7EED" w:rsidRDefault="008240B3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00AFFA79" w14:textId="77777777" w:rsidR="008240B3" w:rsidRDefault="008240B3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7A289E70" w14:textId="77777777" w:rsidR="008240B3" w:rsidRPr="00D2290D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3532E85" w14:textId="77777777" w:rsidR="008240B3" w:rsidRPr="00D2290D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92C5EB0" w14:textId="77777777" w:rsidR="008240B3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6394C86" w14:textId="77777777" w:rsidR="008240B3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F397F33" w14:textId="77777777" w:rsidR="008240B3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BD1D584" w14:textId="77777777" w:rsidR="008240B3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BF90AE3" w14:textId="77777777" w:rsidR="008240B3" w:rsidRPr="00D2290D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C236974" w14:textId="77777777" w:rsidR="008240B3" w:rsidRPr="00D2290D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5914974" w14:textId="77777777" w:rsidR="008240B3" w:rsidRPr="00D2290D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1BBB777" w14:textId="77777777" w:rsidR="008240B3" w:rsidRPr="00D2290D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97A1F48" w14:textId="77777777" w:rsidR="008240B3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D0ED8D6" w14:textId="77777777" w:rsidR="008240B3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5DA14EC0" w14:textId="77777777" w:rsidR="008240B3" w:rsidRDefault="008240B3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05700C2" w14:textId="77777777" w:rsidR="008240B3" w:rsidRDefault="008240B3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74C4C041" w14:textId="77777777" w:rsidR="008240B3" w:rsidRPr="00FC12F0" w:rsidRDefault="008240B3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B107D24" w14:textId="77777777" w:rsidR="008240B3" w:rsidRPr="005620A1" w:rsidRDefault="008240B3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CLERY ST ANDRE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PHILIPPEAU Florian</w:t>
      </w:r>
    </w:p>
    <w:p w14:paraId="029DADEA" w14:textId="77777777" w:rsidR="008240B3" w:rsidRPr="008D4E81" w:rsidRDefault="008240B3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7625A9B2" w14:textId="77777777" w:rsidR="008240B3" w:rsidRDefault="008240B3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8240B3" w:rsidSect="008240B3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1DEBFAA5" w14:textId="77777777" w:rsidR="008240B3" w:rsidRPr="008D4E81" w:rsidRDefault="008240B3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8240B3" w:rsidRPr="008D4E81" w:rsidSect="008240B3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15801" w14:textId="77777777" w:rsidR="00723782" w:rsidRDefault="00723782">
      <w:r>
        <w:separator/>
      </w:r>
    </w:p>
  </w:endnote>
  <w:endnote w:type="continuationSeparator" w:id="0">
    <w:p w14:paraId="27FB0026" w14:textId="77777777" w:rsidR="00723782" w:rsidRDefault="00723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1380F" w14:textId="77777777" w:rsidR="00723782" w:rsidRDefault="00723782">
      <w:r>
        <w:separator/>
      </w:r>
    </w:p>
  </w:footnote>
  <w:footnote w:type="continuationSeparator" w:id="0">
    <w:p w14:paraId="7A9DFAAB" w14:textId="77777777" w:rsidR="00723782" w:rsidRDefault="007237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1103960079">
    <w:abstractNumId w:val="1"/>
  </w:num>
  <w:num w:numId="2" w16cid:durableId="455299344">
    <w:abstractNumId w:val="1"/>
  </w:num>
  <w:num w:numId="3" w16cid:durableId="579995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5333"/>
    <w:rsid w:val="004B79D5"/>
    <w:rsid w:val="004C0F9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3782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0B3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7E5"/>
    <w:rsid w:val="00B15C37"/>
    <w:rsid w:val="00B20442"/>
    <w:rsid w:val="00B21C12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44"/>
    <o:shapelayout v:ext="edit">
      <o:idmap v:ext="edit" data="1"/>
    </o:shapelayout>
  </w:shapeDefaults>
  <w:decimalSymbol w:val=","/>
  <w:listSeparator w:val=";"/>
  <w14:docId w14:val="060BD665"/>
  <w15:chartTrackingRefBased/>
  <w15:docId w15:val="{03135A7D-290E-44BB-8E2C-6DDED4600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1</TotalTime>
  <Pages>4</Pages>
  <Words>1160</Words>
  <Characters>6385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2026-10-12T07:17:00Z</dcterms:created>
  <dcterms:modified xsi:type="dcterms:W3CDTF">2026-10-12T07:18:00Z</dcterms:modified>
  <cp:contentStatus/>
</cp:coreProperties>
</file>