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91EA3" w14:textId="77777777" w:rsidR="00A53609" w:rsidRPr="00AA7023" w:rsidRDefault="00A53609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4DE93A2A" w14:textId="77777777" w:rsidR="00A53609" w:rsidRPr="00EE1418" w:rsidRDefault="00A53609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7694D21" w14:textId="77777777" w:rsidR="00A53609" w:rsidRDefault="00A53609" w:rsidP="003F35AB">
      <w:pPr>
        <w:pStyle w:val="NormalWeb"/>
      </w:pPr>
      <w:r>
        <w:rPr>
          <w:noProof/>
        </w:rPr>
        <w:pict w14:anchorId="23E67D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5C63B267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15B47E05" w14:textId="77777777" w:rsidR="00A53609" w:rsidRDefault="00A53609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8533E50" w14:textId="77777777" w:rsidR="00A53609" w:rsidRDefault="00A53609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C8A5B41" w14:textId="77777777" w:rsidR="00A53609" w:rsidRPr="00401902" w:rsidRDefault="00A53609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6DC0A5BB" w14:textId="77777777" w:rsidR="00A53609" w:rsidRDefault="00A5360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12A2E05C" w14:textId="77777777" w:rsidR="00A53609" w:rsidRDefault="00A5360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D85F2C8" w14:textId="77777777" w:rsidR="00A53609" w:rsidRDefault="00A5360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6BF8F76" w14:textId="77777777" w:rsidR="00A53609" w:rsidRPr="00AA7023" w:rsidRDefault="00A53609" w:rsidP="00AA7023">
      <w:pPr>
        <w:tabs>
          <w:tab w:val="left" w:pos="3828"/>
        </w:tabs>
        <w:jc w:val="both"/>
        <w:rPr>
          <w:rFonts w:ascii="Arial" w:hAnsi="Arial"/>
        </w:rPr>
      </w:pPr>
    </w:p>
    <w:p w14:paraId="5DEF9388" w14:textId="77777777" w:rsidR="00A53609" w:rsidRPr="00EE1418" w:rsidRDefault="00A53609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4AFBB74D" w14:textId="77777777" w:rsidR="00A53609" w:rsidRPr="0042336D" w:rsidRDefault="00A53609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35B3D838" w14:textId="77777777" w:rsidR="00A53609" w:rsidRDefault="00A53609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4F7AAE9D" w14:textId="77777777" w:rsidR="00A53609" w:rsidRDefault="00A53609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RICHARD Cedric</w:t>
      </w:r>
      <w:r>
        <w:rPr>
          <w:b/>
          <w:sz w:val="16"/>
          <w:szCs w:val="16"/>
        </w:rPr>
        <w:t xml:space="preserve"> </w:t>
      </w:r>
    </w:p>
    <w:p w14:paraId="3089A7CF" w14:textId="77777777" w:rsidR="00A53609" w:rsidRPr="00720F4B" w:rsidRDefault="00A53609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2BF783D2" w14:textId="77777777" w:rsidR="00A53609" w:rsidRPr="006719A3" w:rsidRDefault="00A53609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5188DE0A" w14:textId="77777777" w:rsidR="00A53609" w:rsidRPr="0042336D" w:rsidRDefault="00A53609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0ABAFBCE" w14:textId="77777777" w:rsidR="00A53609" w:rsidRPr="006719A3" w:rsidRDefault="00A53609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425ABCF7" w14:textId="77777777" w:rsidR="00A53609" w:rsidRPr="003E7C18" w:rsidRDefault="00A53609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2E10333D" w14:textId="77777777" w:rsidR="00A53609" w:rsidRDefault="00A53609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3E8A6707" w14:textId="77777777" w:rsidR="00A53609" w:rsidRPr="00912D40" w:rsidRDefault="00A53609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5E9F5667" w14:textId="77777777" w:rsidR="00A53609" w:rsidRDefault="00A53609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21C2859C" w14:textId="77777777" w:rsidR="00A53609" w:rsidRPr="0042336D" w:rsidRDefault="00A53609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3E8C837E" w14:textId="77777777" w:rsidR="00A53609" w:rsidRPr="00912D40" w:rsidRDefault="00A53609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2F9D601A" w14:textId="77777777" w:rsidR="00A53609" w:rsidRDefault="00A53609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437C8B6E" w14:textId="77777777" w:rsidR="00A53609" w:rsidRDefault="00A53609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1BFDC777" w14:textId="77777777" w:rsidR="00A53609" w:rsidRPr="00895385" w:rsidRDefault="00A53609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71D9E529" w14:textId="77777777" w:rsidR="00A53609" w:rsidRPr="008D4E81" w:rsidRDefault="00A53609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04450573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ENT. SANDILLON- CHATEAUNEUF 1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STADE LOUPEEN TT 1</w:t>
      </w:r>
    </w:p>
    <w:p w14:paraId="4F395A4B" w14:textId="77777777" w:rsidR="00A53609" w:rsidRPr="008D4E81" w:rsidRDefault="00A53609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6649C796" w14:textId="77777777" w:rsidR="00A53609" w:rsidRDefault="00A53609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377AA540" w14:textId="77777777" w:rsidR="00A53609" w:rsidRPr="0042336D" w:rsidRDefault="00A53609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77226755" w14:textId="77777777" w:rsidR="00A53609" w:rsidRDefault="00A53609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7DE314F9" w14:textId="77777777" w:rsidR="00A53609" w:rsidRPr="00895385" w:rsidRDefault="00A53609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0BA88048" w14:textId="77777777" w:rsidR="00A53609" w:rsidRPr="0042336D" w:rsidRDefault="00A53609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Rue Verte  45640 Sandillon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SANDILLON</w:t>
      </w:r>
    </w:p>
    <w:p w14:paraId="5A4E0C51" w14:textId="77777777" w:rsidR="00A53609" w:rsidRPr="0042336D" w:rsidRDefault="00A53609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Salle T.T. Gymnase</w:t>
      </w:r>
    </w:p>
    <w:p w14:paraId="7F3B682C" w14:textId="77777777" w:rsidR="00A53609" w:rsidRPr="0042336D" w:rsidRDefault="00A53609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25185DA4" w14:textId="77777777" w:rsidR="00A53609" w:rsidRPr="0042336D" w:rsidRDefault="00A5360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32CD2795" w14:textId="77777777" w:rsidR="00A53609" w:rsidRDefault="00A5360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03745227" w14:textId="77777777" w:rsidR="00A53609" w:rsidRDefault="00A5360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20805F89" w14:textId="77777777" w:rsidR="00A53609" w:rsidRPr="00922693" w:rsidRDefault="00A5360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HERPIN Simon</w:t>
      </w:r>
    </w:p>
    <w:p w14:paraId="77DDDB8A" w14:textId="77777777" w:rsidR="00A53609" w:rsidRPr="00922693" w:rsidRDefault="00A5360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153C35FF" w14:textId="77777777" w:rsidR="00A53609" w:rsidRPr="00922693" w:rsidRDefault="00A53609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06 03 29 87 07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sim.herpin@gmail.com</w:t>
      </w:r>
    </w:p>
    <w:p w14:paraId="41F02AAA" w14:textId="77777777" w:rsidR="00A53609" w:rsidRPr="00922693" w:rsidRDefault="00A53609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35A189FC" w14:textId="77777777" w:rsidR="00A53609" w:rsidRPr="00922693" w:rsidRDefault="00A5360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1137544D" w14:textId="77777777" w:rsidR="00A53609" w:rsidRDefault="00A5360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12A9D9F4" w14:textId="77777777" w:rsidR="00A53609" w:rsidRPr="00912D40" w:rsidRDefault="00A53609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191B202A" w14:textId="77777777" w:rsidR="00A53609" w:rsidRPr="00912D40" w:rsidRDefault="00A53609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40AD996A" w14:textId="77777777" w:rsidR="00A53609" w:rsidRDefault="00A53609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5EE34D26" w14:textId="77777777" w:rsidR="00A53609" w:rsidRPr="00C53058" w:rsidRDefault="00A53609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51139C3F" w14:textId="77777777" w:rsidR="00A53609" w:rsidRPr="00912D40" w:rsidRDefault="00A53609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785DF6DF" w14:textId="77777777" w:rsidR="00A53609" w:rsidRPr="00805C7B" w:rsidRDefault="00A53609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47D4CEFC" w14:textId="77777777" w:rsidR="00A53609" w:rsidRDefault="00A5360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4A156AB2" w14:textId="77777777" w:rsidR="00A53609" w:rsidRDefault="00A5360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2AAFDA4" w14:textId="77777777" w:rsidR="00A53609" w:rsidRDefault="00A5360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4D14149" w14:textId="77777777" w:rsidR="00A53609" w:rsidRDefault="00A5360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AC27D03" w14:textId="77777777" w:rsidR="00A53609" w:rsidRDefault="00A5360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242C0B8" w14:textId="77777777" w:rsidR="00A53609" w:rsidRDefault="00A5360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5E82A82" w14:textId="77777777" w:rsidR="00A53609" w:rsidRDefault="00A5360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6B3AAFF" w14:textId="77777777" w:rsidR="00A53609" w:rsidRDefault="00A5360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15B3D686" w14:textId="77777777" w:rsidR="00A53609" w:rsidRDefault="00A5360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2F399D03" w14:textId="77777777" w:rsidR="00A53609" w:rsidRPr="00EE1418" w:rsidRDefault="00A5360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504936C2" w14:textId="77777777" w:rsidR="00A53609" w:rsidRDefault="00A5360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77BFFB1F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B11CF12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5E59EFA6" w14:textId="77777777" w:rsidR="00A53609" w:rsidRDefault="00A53609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B4B9FA7" w14:textId="77777777" w:rsidR="00A53609" w:rsidRDefault="00A53609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F38962B" w14:textId="77777777" w:rsidR="00A53609" w:rsidRPr="00401902" w:rsidRDefault="00A53609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23C692EF" w14:textId="77777777" w:rsidR="00A53609" w:rsidRDefault="00A5360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3FFA83A" w14:textId="77777777" w:rsidR="00A53609" w:rsidRDefault="00A5360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1E584E6" w14:textId="77777777" w:rsidR="00A53609" w:rsidRDefault="00A5360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D283E7F" w14:textId="77777777" w:rsidR="00A53609" w:rsidRPr="00AA7023" w:rsidRDefault="00A53609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3BF29143" w14:textId="77777777" w:rsidR="00A53609" w:rsidRPr="00EE1418" w:rsidRDefault="00A53609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63BB8C62" w14:textId="77777777" w:rsidR="00A53609" w:rsidRDefault="00A53609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2D056BA9" w14:textId="77777777" w:rsidR="00A53609" w:rsidRDefault="00A53609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440006FD" w14:textId="77777777" w:rsidR="00A53609" w:rsidRPr="007C6334" w:rsidRDefault="00A53609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5018F485" w14:textId="77777777" w:rsidR="00A53609" w:rsidRPr="00912D40" w:rsidRDefault="00A5360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68697FA2" w14:textId="77777777" w:rsidR="00A53609" w:rsidRDefault="00A5360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32526A94" w14:textId="77777777" w:rsidR="00A53609" w:rsidRDefault="00A5360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1ECF8BDB" w14:textId="77777777" w:rsidR="00A53609" w:rsidRDefault="00A5360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1B350D1A" w14:textId="77777777" w:rsidR="00A53609" w:rsidRPr="0058257B" w:rsidRDefault="00A53609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RICHARD Cedric</w:t>
      </w:r>
      <w:r>
        <w:rPr>
          <w:sz w:val="16"/>
          <w:szCs w:val="16"/>
        </w:rPr>
        <w:tab/>
      </w:r>
    </w:p>
    <w:p w14:paraId="5D446F4B" w14:textId="77777777" w:rsidR="00A53609" w:rsidRDefault="00A53609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256E69B6" w14:textId="77777777" w:rsidR="00A53609" w:rsidRPr="00912D40" w:rsidRDefault="00A53609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17DA4050" w14:textId="77777777" w:rsidR="00A53609" w:rsidRPr="006E7CC6" w:rsidRDefault="00A53609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4 rue du Berry</w:t>
      </w:r>
    </w:p>
    <w:p w14:paraId="2AE204B2" w14:textId="77777777" w:rsidR="00A53609" w:rsidRPr="00912D40" w:rsidRDefault="00A53609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3BDAED04" w14:textId="77777777" w:rsidR="00A53609" w:rsidRDefault="00A53609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45290 NOGENT-SUR-VERNISSON</w:t>
      </w:r>
    </w:p>
    <w:p w14:paraId="58C38FD0" w14:textId="77777777" w:rsidR="00A53609" w:rsidRDefault="00A53609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617104D7" w14:textId="77777777" w:rsidR="00A53609" w:rsidRPr="00912D40" w:rsidRDefault="00A53609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47D3839F" w14:textId="77777777" w:rsidR="00A53609" w:rsidRDefault="00A53609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06 84 15 45 37</w:t>
      </w:r>
    </w:p>
    <w:p w14:paraId="186D4A99" w14:textId="77777777" w:rsidR="00A53609" w:rsidRPr="00912D40" w:rsidRDefault="00A53609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33D38F46" w14:textId="77777777" w:rsidR="00A53609" w:rsidRDefault="00A53609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Gien AS TT</w:t>
      </w:r>
    </w:p>
    <w:p w14:paraId="562C330A" w14:textId="77777777" w:rsidR="00A53609" w:rsidRPr="00912D40" w:rsidRDefault="00A53609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78AEF2D3" w14:textId="77777777" w:rsidR="00A53609" w:rsidRDefault="00A53609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4535234</w:t>
      </w:r>
    </w:p>
    <w:p w14:paraId="6AA693F1" w14:textId="77777777" w:rsidR="00A53609" w:rsidRPr="00912D40" w:rsidRDefault="00A53609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1386782B" w14:textId="77777777" w:rsidR="00A53609" w:rsidRDefault="00A53609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28BCC783" w14:textId="77777777" w:rsidR="00A53609" w:rsidRPr="00912D40" w:rsidRDefault="00A53609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6D3EC7C6" w14:textId="77777777" w:rsidR="00A53609" w:rsidRDefault="00A5360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C82F94F" w14:textId="77777777" w:rsidR="00A53609" w:rsidRDefault="00A5360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7A30145" w14:textId="77777777" w:rsidR="00A53609" w:rsidRPr="00912D40" w:rsidRDefault="00A5360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374AF65" w14:textId="77777777" w:rsidR="00A53609" w:rsidRPr="00912D40" w:rsidRDefault="00A5360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E79B525" w14:textId="77777777" w:rsidR="00A53609" w:rsidRDefault="00A53609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SANDILLON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7E27253A" w14:textId="77777777" w:rsidR="00A53609" w:rsidRPr="00912D40" w:rsidRDefault="00A53609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3ECC2BA4" w14:textId="77777777" w:rsidR="00A53609" w:rsidRDefault="00A53609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39B2F8F0" w14:textId="77777777" w:rsidR="00A53609" w:rsidRPr="00912D40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204D82B" w14:textId="77777777" w:rsidR="00A53609" w:rsidRPr="00912D40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EE5C051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F0F9CF9" w14:textId="77777777" w:rsidR="00A53609" w:rsidRPr="00912D40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505C31D" w14:textId="77777777" w:rsidR="00A53609" w:rsidRPr="00912D40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591B1463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1541B44B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450C4768" w14:textId="77777777" w:rsidR="00A53609" w:rsidRPr="00B7649E" w:rsidRDefault="00A5360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031C390D" w14:textId="77777777" w:rsidR="00A53609" w:rsidRPr="00B7649E" w:rsidRDefault="00A5360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6CC55A26" w14:textId="77777777" w:rsidR="00A53609" w:rsidRPr="00B7649E" w:rsidRDefault="00A5360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6A204703" w14:textId="77777777" w:rsidR="00A53609" w:rsidRPr="00B7649E" w:rsidRDefault="00A5360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73511B86" w14:textId="77777777" w:rsidR="00A53609" w:rsidRDefault="00A53609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7EEA0688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309972C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1F97848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A884163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8416E00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125B337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E592E2E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E4D7573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C9F9557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1311F45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4896CDD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722291B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48FF44E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19C4C25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422125C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A275B57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2E805A1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A2CAFFB" w14:textId="77777777" w:rsidR="00A53609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F67F664" w14:textId="77777777" w:rsidR="00A53609" w:rsidRPr="00CE0C40" w:rsidRDefault="00A5360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2643BBD" w14:textId="77777777" w:rsidR="00A53609" w:rsidRDefault="00A53609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5A547A3B" w14:textId="77777777" w:rsidR="00A53609" w:rsidRDefault="00A53609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A53609" w:rsidSect="00A53609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75E20898" w14:textId="77777777" w:rsidR="00A53609" w:rsidRPr="004D2648" w:rsidRDefault="00A53609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B7093EB" w14:textId="77777777" w:rsidR="00A53609" w:rsidRPr="00EE1418" w:rsidRDefault="00A53609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8E7A35F" w14:textId="77777777" w:rsidR="00A53609" w:rsidRDefault="00A5360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4AE510E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7E683536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6CF0E7A4" w14:textId="77777777" w:rsidR="00A53609" w:rsidRDefault="00A53609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0F36CB8" w14:textId="77777777" w:rsidR="00A53609" w:rsidRDefault="00A53609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59ECFA5" w14:textId="77777777" w:rsidR="00A53609" w:rsidRPr="00401902" w:rsidRDefault="00A53609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597336DF" w14:textId="77777777" w:rsidR="00A53609" w:rsidRDefault="00A5360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340CEE2A" w14:textId="77777777" w:rsidR="00A53609" w:rsidRDefault="00A5360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6F19A356" w14:textId="77777777" w:rsidR="00A53609" w:rsidRPr="00AA7023" w:rsidRDefault="00A5360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459C1187" w14:textId="77777777" w:rsidR="00A53609" w:rsidRPr="00EE1418" w:rsidRDefault="00A53609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F59487B" w14:textId="77777777" w:rsidR="00A53609" w:rsidRPr="00F6138C" w:rsidRDefault="00A53609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6F3E4164" w14:textId="77777777" w:rsidR="00A53609" w:rsidRDefault="00A5360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425F87B3" w14:textId="77777777" w:rsidR="00A53609" w:rsidRDefault="00A5360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5E5A6EE" w14:textId="77777777" w:rsidR="00A53609" w:rsidRPr="00FD6D14" w:rsidRDefault="00A5360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3641EE8D" w14:textId="77777777" w:rsidR="00A53609" w:rsidRPr="00B34D61" w:rsidRDefault="00A53609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ENT. SANDILLON- CHATEAUNEUF 1</w:t>
      </w:r>
    </w:p>
    <w:p w14:paraId="1A6954E4" w14:textId="77777777" w:rsidR="00A53609" w:rsidRPr="00B34D61" w:rsidRDefault="00A53609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55EA751C" w14:textId="77777777" w:rsidR="00A53609" w:rsidRDefault="00A53609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E9B9B8D" w14:textId="77777777" w:rsidR="00A53609" w:rsidRPr="00D2290D" w:rsidRDefault="00A53609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52AB24AC" w14:textId="77777777" w:rsidR="00A53609" w:rsidRPr="005620A1" w:rsidRDefault="00A5360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ENT. SANDILLON- CHATEAUNEUF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0AAABA06" w14:textId="77777777" w:rsidR="00A53609" w:rsidRPr="005620A1" w:rsidRDefault="00A5360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2AF1BFF" w14:textId="77777777" w:rsidR="00A53609" w:rsidRPr="00FE7EED" w:rsidRDefault="00A53609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22D1D8BC" w14:textId="77777777" w:rsidR="00A53609" w:rsidRPr="00FE7EED" w:rsidRDefault="00A5360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77468A1" w14:textId="77777777" w:rsidR="00A53609" w:rsidRPr="00FE7EED" w:rsidRDefault="00A5360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STADE LOUPEEN TT 1</w:t>
      </w:r>
    </w:p>
    <w:p w14:paraId="77DEDB80" w14:textId="77777777" w:rsidR="00A53609" w:rsidRPr="00FE7EED" w:rsidRDefault="00A5360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B97B6BC" w14:textId="77777777" w:rsidR="00A53609" w:rsidRPr="00FE7EED" w:rsidRDefault="00A53609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464A203D" w14:textId="77777777" w:rsidR="00A53609" w:rsidRPr="00FE7EED" w:rsidRDefault="00A53609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24C3AB1D" w14:textId="77777777" w:rsidR="00A53609" w:rsidRPr="00FE7EED" w:rsidRDefault="00A53609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0188410B" w14:textId="77777777" w:rsidR="00A53609" w:rsidRPr="00FE7EED" w:rsidRDefault="00A53609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333FDBD" w14:textId="77777777" w:rsidR="00A53609" w:rsidRDefault="00A53609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5C9A2516" w14:textId="77777777" w:rsidR="00A53609" w:rsidRPr="00D2290D" w:rsidRDefault="00A53609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08D91BD" w14:textId="77777777" w:rsidR="00A53609" w:rsidRDefault="00A53609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721CC3D8" w14:textId="77777777" w:rsidR="00A53609" w:rsidRDefault="00A5360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54921A8C" w14:textId="77777777" w:rsidR="00A53609" w:rsidRPr="004C0F9D" w:rsidRDefault="00A5360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0411480D" w14:textId="77777777" w:rsidR="00A53609" w:rsidRDefault="00A5360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2605D060" w14:textId="77777777" w:rsidR="00A53609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817A873" w14:textId="77777777" w:rsidR="00A53609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EA618BF" w14:textId="77777777" w:rsidR="00A53609" w:rsidRPr="00FC12F0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510307A" w14:textId="77777777" w:rsidR="00A53609" w:rsidRPr="00D2290D" w:rsidRDefault="00A5360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9209109" w14:textId="77777777" w:rsidR="00A53609" w:rsidRPr="005620A1" w:rsidRDefault="00A53609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SANDILLON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RICHARD Cedric</w:t>
      </w:r>
    </w:p>
    <w:p w14:paraId="2168E282" w14:textId="77777777" w:rsidR="00A53609" w:rsidRPr="008D4E81" w:rsidRDefault="00A5360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4FC65FB4" w14:textId="77777777" w:rsidR="00A53609" w:rsidRPr="008D4E81" w:rsidRDefault="00A53609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08526B5D" w14:textId="77777777" w:rsidR="00A53609" w:rsidRPr="008D4E81" w:rsidRDefault="00A53609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5CED82A2" w14:textId="77777777" w:rsidR="00A53609" w:rsidRPr="008D4E81" w:rsidRDefault="00A53609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1EB9755E" w14:textId="77777777" w:rsidR="00A53609" w:rsidRDefault="00A5360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7ECE627B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4EA51147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668B284A" w14:textId="77777777" w:rsidR="00A53609" w:rsidRDefault="00A53609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3959280" w14:textId="77777777" w:rsidR="00A53609" w:rsidRDefault="00A53609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C21F665" w14:textId="77777777" w:rsidR="00A53609" w:rsidRPr="00401902" w:rsidRDefault="00A53609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4BD85BEF" w14:textId="77777777" w:rsidR="00A53609" w:rsidRDefault="00A5360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64BAFEC" w14:textId="77777777" w:rsidR="00A53609" w:rsidRDefault="00A5360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0A8D13E" w14:textId="77777777" w:rsidR="00A53609" w:rsidRPr="0015252D" w:rsidRDefault="00A5360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47700F90" w14:textId="77777777" w:rsidR="00A53609" w:rsidRPr="00EE1418" w:rsidRDefault="00A53609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111F190" w14:textId="77777777" w:rsidR="00A53609" w:rsidRDefault="00A5360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186CEA85" w14:textId="77777777" w:rsidR="00A53609" w:rsidRDefault="00A5360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256DB58D" w14:textId="77777777" w:rsidR="00A53609" w:rsidRDefault="00A5360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CDAB5C4" w14:textId="77777777" w:rsidR="00A53609" w:rsidRPr="00FD6D14" w:rsidRDefault="00A5360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6D7C0E58" w14:textId="77777777" w:rsidR="00A53609" w:rsidRPr="00B466D0" w:rsidRDefault="00A53609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STADE LOUPEEN TT 1</w:t>
      </w:r>
    </w:p>
    <w:p w14:paraId="4B3F46C5" w14:textId="77777777" w:rsidR="00A53609" w:rsidRPr="00B466D0" w:rsidRDefault="00A5360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558AD6B2" w14:textId="77777777" w:rsidR="00A53609" w:rsidRDefault="00A5360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4A5B506B" w14:textId="77777777" w:rsidR="00A53609" w:rsidRPr="00D2290D" w:rsidRDefault="00A5360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C28E5F9" w14:textId="77777777" w:rsidR="00A53609" w:rsidRPr="005620A1" w:rsidRDefault="00A5360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ENT. SANDILLON- CHATEAUNEUF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380B57C6" w14:textId="77777777" w:rsidR="00A53609" w:rsidRPr="005620A1" w:rsidRDefault="00A5360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6332A5D" w14:textId="77777777" w:rsidR="00A53609" w:rsidRPr="00FE7EED" w:rsidRDefault="00A53609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13ECE6B0" w14:textId="77777777" w:rsidR="00A53609" w:rsidRPr="00FE7EED" w:rsidRDefault="00A5360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25AAA8F" w14:textId="77777777" w:rsidR="00A53609" w:rsidRPr="00FE7EED" w:rsidRDefault="00A5360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STADE LOUPEEN TT 1</w:t>
      </w:r>
    </w:p>
    <w:p w14:paraId="6B4DE166" w14:textId="77777777" w:rsidR="00A53609" w:rsidRPr="00FE7EED" w:rsidRDefault="00A5360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25CD01C4" w14:textId="77777777" w:rsidR="00A53609" w:rsidRPr="00FE7EED" w:rsidRDefault="00A53609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44C98269" w14:textId="77777777" w:rsidR="00A53609" w:rsidRPr="00FE7EED" w:rsidRDefault="00A53609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019CD78E" w14:textId="77777777" w:rsidR="00A53609" w:rsidRPr="00FE7EED" w:rsidRDefault="00A53609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79061B27" w14:textId="77777777" w:rsidR="00A53609" w:rsidRPr="00FE7EED" w:rsidRDefault="00A53609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7A4CACB0" w14:textId="77777777" w:rsidR="00A53609" w:rsidRDefault="00A53609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6A89DB8A" w14:textId="77777777" w:rsidR="00A53609" w:rsidRPr="00D2290D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5B823DC" w14:textId="77777777" w:rsidR="00A53609" w:rsidRPr="00D2290D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44489E3" w14:textId="77777777" w:rsidR="00A53609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46A9093" w14:textId="77777777" w:rsidR="00A53609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7391957" w14:textId="77777777" w:rsidR="00A53609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48DF273" w14:textId="77777777" w:rsidR="00A53609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49B096F" w14:textId="77777777" w:rsidR="00A53609" w:rsidRPr="00D2290D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AC5B122" w14:textId="77777777" w:rsidR="00A53609" w:rsidRPr="00D2290D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D29159B" w14:textId="77777777" w:rsidR="00A53609" w:rsidRPr="00D2290D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C2EB440" w14:textId="77777777" w:rsidR="00A53609" w:rsidRPr="00D2290D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6C5C607" w14:textId="77777777" w:rsidR="00A53609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C4ADF06" w14:textId="77777777" w:rsidR="00A53609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F5AB2E9" w14:textId="77777777" w:rsidR="00A53609" w:rsidRDefault="00A5360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58E644B" w14:textId="77777777" w:rsidR="00A53609" w:rsidRDefault="00A53609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22AA6E4F" w14:textId="77777777" w:rsidR="00A53609" w:rsidRPr="00FC12F0" w:rsidRDefault="00A53609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F569719" w14:textId="77777777" w:rsidR="00A53609" w:rsidRPr="005620A1" w:rsidRDefault="00A53609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SANDILLON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RICHARD Cedric</w:t>
      </w:r>
    </w:p>
    <w:p w14:paraId="37EFA872" w14:textId="77777777" w:rsidR="00A53609" w:rsidRPr="008D4E81" w:rsidRDefault="00A5360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001DFBC1" w14:textId="77777777" w:rsidR="00A53609" w:rsidRDefault="00A5360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A53609" w:rsidSect="00A53609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194FC287" w14:textId="77777777" w:rsidR="00A53609" w:rsidRPr="008D4E81" w:rsidRDefault="00A5360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A53609" w:rsidRPr="008D4E81" w:rsidSect="00A53609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88A8D" w14:textId="77777777" w:rsidR="001E3808" w:rsidRDefault="001E3808">
      <w:r>
        <w:separator/>
      </w:r>
    </w:p>
  </w:endnote>
  <w:endnote w:type="continuationSeparator" w:id="0">
    <w:p w14:paraId="1AEAD23F" w14:textId="77777777" w:rsidR="001E3808" w:rsidRDefault="001E3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D8D01" w14:textId="77777777" w:rsidR="001E3808" w:rsidRDefault="001E3808">
      <w:r>
        <w:separator/>
      </w:r>
    </w:p>
  </w:footnote>
  <w:footnote w:type="continuationSeparator" w:id="0">
    <w:p w14:paraId="286C59C9" w14:textId="77777777" w:rsidR="001E3808" w:rsidRDefault="001E38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1103960079">
    <w:abstractNumId w:val="1"/>
  </w:num>
  <w:num w:numId="2" w16cid:durableId="455299344">
    <w:abstractNumId w:val="1"/>
  </w:num>
  <w:num w:numId="3" w16cid:durableId="57999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E3808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3609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5"/>
    <o:shapelayout v:ext="edit">
      <o:idmap v:ext="edit" data="1"/>
    </o:shapelayout>
  </w:shapeDefaults>
  <w:decimalSymbol w:val=","/>
  <w:listSeparator w:val=";"/>
  <w14:docId w14:val="438C7C17"/>
  <w15:chartTrackingRefBased/>
  <w15:docId w15:val="{03135A7D-290E-44BB-8E2C-6DDED460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2</Pages>
  <Words>580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2026-10-12T07:21:00Z</dcterms:created>
  <dcterms:modified xsi:type="dcterms:W3CDTF">2026-10-12T07:21:00Z</dcterms:modified>
  <cp:contentStatus/>
</cp:coreProperties>
</file>