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56003" w14:textId="77777777" w:rsidR="00EB0480" w:rsidRPr="00AA7023" w:rsidRDefault="00EB0480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23F11900" w14:textId="77777777" w:rsidR="00EB0480" w:rsidRPr="00EE1418" w:rsidRDefault="00EB0480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358DA88" w14:textId="77777777" w:rsidR="00EB0480" w:rsidRDefault="00EB0480" w:rsidP="003F35AB">
      <w:pPr>
        <w:pStyle w:val="NormalWeb"/>
      </w:pPr>
      <w:r>
        <w:rPr>
          <w:noProof/>
        </w:rPr>
        <w:pict w14:anchorId="545805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4FEAE39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7946956F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3DFBAC3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90C92FF" w14:textId="77777777" w:rsidR="00EB0480" w:rsidRPr="00401902" w:rsidRDefault="00EB048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32C482D3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37DBB663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2F0D6B9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6C6A3A1E" w14:textId="77777777" w:rsidR="00EB0480" w:rsidRPr="00AA7023" w:rsidRDefault="00EB0480" w:rsidP="00AA7023">
      <w:pPr>
        <w:tabs>
          <w:tab w:val="left" w:pos="3828"/>
        </w:tabs>
        <w:jc w:val="both"/>
        <w:rPr>
          <w:rFonts w:ascii="Arial" w:hAnsi="Arial"/>
        </w:rPr>
      </w:pPr>
    </w:p>
    <w:p w14:paraId="4244729C" w14:textId="77777777" w:rsidR="00EB0480" w:rsidRPr="00EE1418" w:rsidRDefault="00EB0480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6ED8FD4" w14:textId="77777777" w:rsidR="00EB0480" w:rsidRPr="0042336D" w:rsidRDefault="00EB0480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2B3AAF4" w14:textId="77777777" w:rsidR="00EB0480" w:rsidRDefault="00EB0480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71B244E7" w14:textId="77777777" w:rsidR="00EB0480" w:rsidRDefault="00EB0480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VALO Fabien</w:t>
      </w:r>
      <w:r>
        <w:rPr>
          <w:b/>
          <w:sz w:val="16"/>
          <w:szCs w:val="16"/>
        </w:rPr>
        <w:t xml:space="preserve"> </w:t>
      </w:r>
    </w:p>
    <w:p w14:paraId="5F0A5245" w14:textId="77777777" w:rsidR="00EB0480" w:rsidRPr="00720F4B" w:rsidRDefault="00EB0480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2A0300C0" w14:textId="77777777" w:rsidR="00EB0480" w:rsidRPr="006719A3" w:rsidRDefault="00EB048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50409DDD" w14:textId="77777777" w:rsidR="00EB0480" w:rsidRPr="0042336D" w:rsidRDefault="00EB048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59F51880" w14:textId="77777777" w:rsidR="00EB0480" w:rsidRPr="006719A3" w:rsidRDefault="00EB0480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2AB9D1F3" w14:textId="77777777" w:rsidR="00EB0480" w:rsidRPr="003E7C18" w:rsidRDefault="00EB0480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35B81CE3" w14:textId="77777777" w:rsidR="00EB0480" w:rsidRDefault="00EB048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7339007C" w14:textId="77777777" w:rsidR="00EB0480" w:rsidRPr="00912D40" w:rsidRDefault="00EB0480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6CD494F2" w14:textId="77777777" w:rsidR="00EB0480" w:rsidRDefault="00EB048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32630A84" w14:textId="77777777" w:rsidR="00EB0480" w:rsidRPr="0042336D" w:rsidRDefault="00EB0480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1C973482" w14:textId="77777777" w:rsidR="00EB0480" w:rsidRPr="00912D40" w:rsidRDefault="00EB0480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6FC62ECC" w14:textId="77777777" w:rsidR="00EB0480" w:rsidRDefault="00EB048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0FE4491" w14:textId="77777777" w:rsidR="00EB0480" w:rsidRDefault="00EB048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55993D46" w14:textId="77777777" w:rsidR="00EB0480" w:rsidRPr="00895385" w:rsidRDefault="00EB0480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2D09505" w14:textId="77777777" w:rsidR="00EB0480" w:rsidRPr="008D4E81" w:rsidRDefault="00EB0480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04450561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ENT. MENESTREAU / LA FERTE 1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PONG. VENDOMOIS 2</w:t>
      </w:r>
    </w:p>
    <w:p w14:paraId="46F1E4EA" w14:textId="77777777" w:rsidR="00EB0480" w:rsidRPr="008D4E81" w:rsidRDefault="00EB0480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48E7C7D7" w14:textId="77777777" w:rsidR="00EB0480" w:rsidRDefault="00EB048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7EEA4CFB" w14:textId="77777777" w:rsidR="00EB0480" w:rsidRPr="0042336D" w:rsidRDefault="00EB048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7D983D21" w14:textId="77777777" w:rsidR="00EB0480" w:rsidRDefault="00EB0480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546E163F" w14:textId="77777777" w:rsidR="00EB0480" w:rsidRPr="00895385" w:rsidRDefault="00EB0480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1E584116" w14:textId="77777777" w:rsidR="00EB0480" w:rsidRPr="0042336D" w:rsidRDefault="00EB0480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29 rue Aristide Briand 45240 La Ferté Saint Aubin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LA-FERTE-SAINT-AUBIN</w:t>
      </w:r>
    </w:p>
    <w:p w14:paraId="3AC5A66F" w14:textId="77777777" w:rsidR="00EB0480" w:rsidRPr="0042336D" w:rsidRDefault="00EB048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Pacalet</w:t>
      </w:r>
    </w:p>
    <w:p w14:paraId="4B8EC811" w14:textId="77777777" w:rsidR="00EB0480" w:rsidRPr="0042336D" w:rsidRDefault="00EB048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F9E028D" w14:textId="77777777" w:rsidR="00EB0480" w:rsidRPr="0042336D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BD4B4EA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1A2D38BF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53E6B2A7" w14:textId="77777777" w:rsidR="00EB0480" w:rsidRPr="00922693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PLUN Remy</w:t>
      </w:r>
    </w:p>
    <w:p w14:paraId="5460A482" w14:textId="77777777" w:rsidR="00EB0480" w:rsidRPr="00922693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1A93E206" w14:textId="77777777" w:rsidR="00EB0480" w:rsidRPr="00922693" w:rsidRDefault="00EB048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06 52 25 91 90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remy.plun@hotmail.fr</w:t>
      </w:r>
    </w:p>
    <w:p w14:paraId="3652CF01" w14:textId="77777777" w:rsidR="00EB0480" w:rsidRPr="00922693" w:rsidRDefault="00EB048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1DC3680" w14:textId="77777777" w:rsidR="00EB0480" w:rsidRPr="00922693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18239DE0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296C57E5" w14:textId="77777777" w:rsidR="00EB0480" w:rsidRPr="00912D40" w:rsidRDefault="00EB0480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3C74A48A" w14:textId="77777777" w:rsidR="00EB0480" w:rsidRPr="00912D40" w:rsidRDefault="00EB0480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61D90C63" w14:textId="77777777" w:rsidR="00EB0480" w:rsidRDefault="00EB0480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5EBD0C07" w14:textId="77777777" w:rsidR="00EB0480" w:rsidRPr="00C53058" w:rsidRDefault="00EB0480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15834F1F" w14:textId="77777777" w:rsidR="00EB0480" w:rsidRPr="00912D40" w:rsidRDefault="00EB0480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697F2549" w14:textId="77777777" w:rsidR="00EB0480" w:rsidRPr="00805C7B" w:rsidRDefault="00EB0480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4DC6573B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4D0D59FC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1441F370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124CFD4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C45BE13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A99B25F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55CCDB0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44BB758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47C5A613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04811174" w14:textId="77777777" w:rsidR="00EB0480" w:rsidRPr="00EE1418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66874DDB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01295360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9703C9A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13EB14C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D247325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A6237AC" w14:textId="77777777" w:rsidR="00EB0480" w:rsidRPr="00401902" w:rsidRDefault="00EB048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6FC2A5AB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95A8C88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1CDF72D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59054EA" w14:textId="77777777" w:rsidR="00EB0480" w:rsidRPr="00AA7023" w:rsidRDefault="00EB0480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5D164722" w14:textId="77777777" w:rsidR="00EB0480" w:rsidRPr="00EE1418" w:rsidRDefault="00EB0480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3AB3D10C" w14:textId="77777777" w:rsidR="00EB0480" w:rsidRDefault="00EB0480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F679034" w14:textId="77777777" w:rsidR="00EB0480" w:rsidRDefault="00EB0480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313E25F" w14:textId="77777777" w:rsidR="00EB0480" w:rsidRPr="007C6334" w:rsidRDefault="00EB0480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0CE03B4B" w14:textId="77777777" w:rsidR="00EB0480" w:rsidRPr="00912D4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14F6B7D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2EDB5993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0083AF7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46CAD20C" w14:textId="77777777" w:rsidR="00EB0480" w:rsidRPr="0058257B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VALO Fabien</w:t>
      </w:r>
      <w:r>
        <w:rPr>
          <w:sz w:val="16"/>
          <w:szCs w:val="16"/>
        </w:rPr>
        <w:tab/>
      </w:r>
    </w:p>
    <w:p w14:paraId="6DE8F8AA" w14:textId="77777777" w:rsidR="00EB0480" w:rsidRDefault="00EB048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1D987796" w14:textId="77777777" w:rsidR="00EB0480" w:rsidRPr="00912D40" w:rsidRDefault="00EB048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D3089A2" w14:textId="77777777" w:rsidR="00EB0480" w:rsidRPr="006E7CC6" w:rsidRDefault="00EB0480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29 Rue Demay</w:t>
      </w:r>
    </w:p>
    <w:p w14:paraId="4A1D0B61" w14:textId="77777777" w:rsidR="00EB0480" w:rsidRPr="00912D4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574A6812" w14:textId="77777777" w:rsidR="00EB0480" w:rsidRPr="006A340D" w:rsidRDefault="00EB0480" w:rsidP="00587CF5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noProof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45650 SAINT-JEAN LE BLANC</w:t>
      </w:r>
    </w:p>
    <w:p w14:paraId="5C876097" w14:textId="77777777" w:rsidR="00EB048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09169D4" w14:textId="77777777" w:rsidR="00EB048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7595D636" w14:textId="77777777" w:rsidR="00EB0480" w:rsidRPr="00912D40" w:rsidRDefault="00EB0480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1047BA8D" w14:textId="77777777" w:rsidR="00EB0480" w:rsidRDefault="00EB0480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06 71 94 15 30</w:t>
      </w:r>
    </w:p>
    <w:p w14:paraId="2ACC5A1D" w14:textId="77777777" w:rsidR="00EB0480" w:rsidRPr="00912D40" w:rsidRDefault="00EB048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7CA9C86C" w14:textId="77777777" w:rsidR="00EB0480" w:rsidRDefault="00EB048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USM Olivet Tennis de Table</w:t>
      </w:r>
    </w:p>
    <w:p w14:paraId="187AD8CA" w14:textId="77777777" w:rsidR="00EB0480" w:rsidRPr="00912D40" w:rsidRDefault="00EB048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BDB731B" w14:textId="77777777" w:rsidR="00EB0480" w:rsidRDefault="00EB048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3516877</w:t>
      </w:r>
    </w:p>
    <w:p w14:paraId="6CDBB5B6" w14:textId="77777777" w:rsidR="00EB0480" w:rsidRPr="00912D40" w:rsidRDefault="00EB0480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3D6FE54" w14:textId="77777777" w:rsidR="00EB0480" w:rsidRDefault="00EB0480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9E7B60E" w14:textId="77777777" w:rsidR="00EB0480" w:rsidRPr="00912D40" w:rsidRDefault="00EB0480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39401340" w14:textId="77777777" w:rsidR="00EB048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6A2F41C2" w14:textId="77777777" w:rsidR="00EB048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1FAA291" w14:textId="77777777" w:rsidR="00EB0480" w:rsidRPr="00912D4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773B6E83" w14:textId="77777777" w:rsidR="00EB0480" w:rsidRPr="00912D4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3E0B8FA0" w14:textId="77777777" w:rsidR="00EB0480" w:rsidRDefault="00EB0480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LA-FERTE-SAINT-AUBIN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5C91C6AA" w14:textId="77777777" w:rsidR="00EB0480" w:rsidRPr="00912D40" w:rsidRDefault="00EB0480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5F7F43EB" w14:textId="77777777" w:rsidR="00EB0480" w:rsidRDefault="00EB0480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305D783F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0CDAD59E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4241C1E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FB7800B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DB825BF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C8D050D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51D1B8A9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632158C9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157F7E8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76CE2D6F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5EB1F754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6C6A4308" w14:textId="77777777" w:rsidR="00EB0480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59079684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263B25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B7B137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E165C5A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E1CC93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372022F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7CABCBB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7B75549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F4F9509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B1520A1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491C0B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69A180D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09964CB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7BC90D3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0C904B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5087C71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9AC3CE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9569DFC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AF7B8F7" w14:textId="77777777" w:rsidR="00EB0480" w:rsidRPr="00CE0C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C7FD590" w14:textId="77777777" w:rsidR="00EB0480" w:rsidRDefault="00EB0480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</w:t>
      </w:r>
    </w:p>
    <w:p w14:paraId="608D458F" w14:textId="77777777" w:rsidR="00EB0480" w:rsidRPr="004D2648" w:rsidRDefault="00EB0480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26B271D1" w14:textId="77777777" w:rsidR="00EB0480" w:rsidRPr="00EE1418" w:rsidRDefault="00EB0480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6C523DD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5A61321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7F38D883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16027BED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7858EC31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0669FD61" w14:textId="77777777" w:rsidR="00EB0480" w:rsidRPr="00401902" w:rsidRDefault="00EB048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3FD8CF4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61156B45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0DC10F02" w14:textId="77777777" w:rsidR="00EB0480" w:rsidRPr="00AA7023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42698A81" w14:textId="77777777" w:rsidR="00EB0480" w:rsidRPr="00EE1418" w:rsidRDefault="00EB0480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65F35B57" w14:textId="77777777" w:rsidR="00EB0480" w:rsidRPr="00F6138C" w:rsidRDefault="00EB0480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40408B3" w14:textId="77777777" w:rsidR="00EB0480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69CE8AAD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3AAEBE9" w14:textId="77777777" w:rsidR="00EB0480" w:rsidRPr="00FD6D14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3F29140C" w14:textId="77777777" w:rsidR="00EB0480" w:rsidRPr="00B34D61" w:rsidRDefault="00EB048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ENT. MENESTREAU / LA FERTE 1</w:t>
      </w:r>
    </w:p>
    <w:p w14:paraId="25F2F85D" w14:textId="77777777" w:rsidR="00EB0480" w:rsidRPr="00B34D61" w:rsidRDefault="00EB0480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752EBFC1" w14:textId="77777777" w:rsidR="00EB0480" w:rsidRDefault="00EB048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D7F4341" w14:textId="77777777" w:rsidR="00EB0480" w:rsidRPr="00D2290D" w:rsidRDefault="00EB048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643DD12" w14:textId="77777777" w:rsidR="00EB0480" w:rsidRPr="005620A1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MENESTREAU / LA FERTE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484C7D0" w14:textId="77777777" w:rsidR="00EB0480" w:rsidRPr="005620A1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4F27351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743ED4D2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297779CC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PONG. VENDOMOIS 2</w:t>
      </w:r>
    </w:p>
    <w:p w14:paraId="6788442D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1AC4D9C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R1</w:t>
      </w:r>
    </w:p>
    <w:p w14:paraId="7A2A3CA6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165AA8F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744D0C55" w14:textId="77777777" w:rsidR="00EB0480" w:rsidRPr="00FE7EED" w:rsidRDefault="00EB048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DF17A8" w14:textId="77777777" w:rsidR="00EB0480" w:rsidRDefault="00EB0480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6B9B6EC1" w14:textId="77777777" w:rsidR="00EB0480" w:rsidRPr="00D2290D" w:rsidRDefault="00EB048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4F4E371" w14:textId="77777777" w:rsidR="00EB0480" w:rsidRDefault="00EB0480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01C62D50" w14:textId="77777777" w:rsidR="00EB0480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2AC4FF93" w14:textId="77777777" w:rsidR="00EB0480" w:rsidRPr="004C0F9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628D7601" w14:textId="77777777" w:rsidR="00EB0480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67F4FFC5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D0508A0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528B6B9" w14:textId="77777777" w:rsidR="00EB0480" w:rsidRPr="00FC12F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05F68D76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E9D8876" w14:textId="77777777" w:rsidR="00EB0480" w:rsidRPr="005620A1" w:rsidRDefault="00EB0480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LA-FERTE-SAINT-AUBIN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VALO Fabien</w:t>
      </w:r>
    </w:p>
    <w:p w14:paraId="5C88F13B" w14:textId="77777777" w:rsidR="00EB0480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12A86541" w14:textId="77777777" w:rsidR="00EB0480" w:rsidRPr="008D4E81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p w14:paraId="0C9B4086" w14:textId="77777777" w:rsidR="00EB0480" w:rsidRPr="008D4E81" w:rsidRDefault="00EB0480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BCB3243" w14:textId="6A1ED631" w:rsidR="00EB0480" w:rsidRPr="00EB0480" w:rsidRDefault="00EB0480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</w:rPr>
      </w:pPr>
      <w:r w:rsidRPr="008D4E81">
        <w:rPr>
          <w:rFonts w:ascii="Arial" w:hAnsi="Arial"/>
        </w:rPr>
        <w:br w:type="column"/>
      </w:r>
    </w:p>
    <w:p w14:paraId="192C888F" w14:textId="77777777" w:rsidR="00EB0480" w:rsidRPr="008D4E81" w:rsidRDefault="00EB0480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C7F890D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42D71FC9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51EB4825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0A93F38E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68F33446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5294948" w14:textId="77777777" w:rsidR="00EB0480" w:rsidRPr="00401902" w:rsidRDefault="00EB048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23B98CEB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05FDB01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86181B8" w14:textId="77777777" w:rsidR="00EB0480" w:rsidRPr="0015252D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6FBA26D7" w14:textId="77777777" w:rsidR="00EB0480" w:rsidRPr="00EE1418" w:rsidRDefault="00EB0480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5370EC62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E294332" w14:textId="77777777" w:rsidR="00EB0480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0003959B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248F16E1" w14:textId="77777777" w:rsidR="00EB0480" w:rsidRPr="00FD6D14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206D78BA" w14:textId="77777777" w:rsidR="00EB0480" w:rsidRPr="00B466D0" w:rsidRDefault="00EB048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PONG. VENDOMOIS 2</w:t>
      </w:r>
    </w:p>
    <w:p w14:paraId="22BD47B5" w14:textId="77777777" w:rsidR="00EB0480" w:rsidRPr="00B466D0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5274BB90" w14:textId="77777777" w:rsidR="00EB0480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634C6C79" w14:textId="77777777" w:rsidR="00EB0480" w:rsidRPr="00D2290D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5EA485C" w14:textId="77777777" w:rsidR="00EB0480" w:rsidRPr="005620A1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ENT. MENESTREAU / LA FERTE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07E6A234" w14:textId="77777777" w:rsidR="00EB0480" w:rsidRPr="005620A1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35E961E2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55CEF65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958DCCA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PONG. VENDOMOIS 2</w:t>
      </w:r>
    </w:p>
    <w:p w14:paraId="111B2F31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5AEE1D4D" w14:textId="77777777" w:rsidR="00EB0480" w:rsidRPr="00FE7EED" w:rsidRDefault="00EB0480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R1</w:t>
      </w:r>
    </w:p>
    <w:p w14:paraId="7BE6FD25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678A5D0A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4220385A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691EA7DD" w14:textId="77777777" w:rsidR="00EB0480" w:rsidRDefault="00EB0480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581ABAF3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482EB2D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D84CA3A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A4F0BB4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580E34F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C9D559E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AEA7B6B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08D9CCD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3C531BA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116A77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A2E0C0E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43915119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38E10805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BFD7CC9" w14:textId="77777777" w:rsidR="00EB0480" w:rsidRDefault="00EB048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36A9041C" w14:textId="77777777" w:rsidR="00EB0480" w:rsidRPr="00FC12F0" w:rsidRDefault="00EB048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D0F7EE4" w14:textId="77777777" w:rsidR="00EB0480" w:rsidRPr="005620A1" w:rsidRDefault="00EB0480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LA-FERTE-SAINT-AUBIN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VALO Fabien</w:t>
      </w:r>
    </w:p>
    <w:p w14:paraId="2683A6B4" w14:textId="77777777" w:rsidR="00EB0480" w:rsidRPr="008D4E81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39F11DF" w14:textId="77777777" w:rsidR="00EB0480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EB0480" w:rsidSect="00EB0480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287D609E" w14:textId="77777777" w:rsidR="00EB0480" w:rsidRPr="00AA7023" w:rsidRDefault="00EB0480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4D150973" w14:textId="77777777" w:rsidR="00EB0480" w:rsidRPr="00AA7023" w:rsidRDefault="00EB0480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3B18578C" w14:textId="77777777" w:rsidR="00EB0480" w:rsidRPr="00EE1418" w:rsidRDefault="00EB0480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2FE35660" w14:textId="77777777" w:rsidR="00EB0480" w:rsidRDefault="00EB0480" w:rsidP="003F35AB">
      <w:pPr>
        <w:pStyle w:val="NormalWeb"/>
      </w:pPr>
      <w:r>
        <w:rPr>
          <w:noProof/>
        </w:rPr>
        <w:pict w14:anchorId="0563A376">
          <v:shape id="_x0000_s1112" type="#_x0000_t75" alt="Description : C:\Users\papa\AppData\Local\Microsoft\Windows\INetCache\Content.Outlook\SDHZGW4R\FFTT_LIGUE_CENTRE-VAL DE LOIRE_RVB.png" style="position:absolute;margin-left:220.5pt;margin-top:3.55pt;width:165pt;height:69.7pt;z-index:25175654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5A828F73">
          <v:shape id="_x0000_s1110" type="#_x0000_t202" style="position:absolute;margin-left:12.75pt;margin-top:3.55pt;width:198.75pt;height:83.2pt;z-index:251754496" stroked="f">
            <v:textbox style="mso-next-textbox:#_x0000_s1110">
              <w:txbxContent>
                <w:p w14:paraId="498FFB5F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33AB3877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AA1F59C" w14:textId="77777777" w:rsidR="00EB0480" w:rsidRPr="00401902" w:rsidRDefault="00EB048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3F756369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15739860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EA95D91" w14:textId="77777777" w:rsidR="00EB0480" w:rsidRDefault="00EB0480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2772A1E" w14:textId="77777777" w:rsidR="00EB0480" w:rsidRPr="00AA7023" w:rsidRDefault="00EB0480" w:rsidP="00AA7023">
      <w:pPr>
        <w:tabs>
          <w:tab w:val="left" w:pos="3828"/>
        </w:tabs>
        <w:jc w:val="both"/>
        <w:rPr>
          <w:rFonts w:ascii="Arial" w:hAnsi="Arial"/>
        </w:rPr>
      </w:pPr>
    </w:p>
    <w:p w14:paraId="00977B59" w14:textId="77777777" w:rsidR="00EB0480" w:rsidRPr="00EE1418" w:rsidRDefault="00EB0480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4E63AC85" w14:textId="77777777" w:rsidR="00EB0480" w:rsidRPr="0042336D" w:rsidRDefault="00EB0480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60DE4414" w14:textId="77777777" w:rsidR="00EB0480" w:rsidRDefault="00EB0480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49E6AFCC" w14:textId="77777777" w:rsidR="00EB0480" w:rsidRDefault="00EB0480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b/>
          <w:noProof/>
          <w:color w:val="FF0000"/>
        </w:rPr>
        <w:t>VALO Fabien</w:t>
      </w:r>
      <w:r>
        <w:rPr>
          <w:b/>
          <w:sz w:val="16"/>
          <w:szCs w:val="16"/>
        </w:rPr>
        <w:t xml:space="preserve"> </w:t>
      </w:r>
    </w:p>
    <w:p w14:paraId="31F2FA9B" w14:textId="77777777" w:rsidR="00EB0480" w:rsidRPr="00720F4B" w:rsidRDefault="00EB0480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5184C973" w14:textId="77777777" w:rsidR="00EB0480" w:rsidRPr="006719A3" w:rsidRDefault="00EB048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6E312301" w14:textId="77777777" w:rsidR="00EB0480" w:rsidRPr="0042336D" w:rsidRDefault="00EB0480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6E18E295" w14:textId="77777777" w:rsidR="00EB0480" w:rsidRPr="006719A3" w:rsidRDefault="00EB0480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4BB96CD5" w14:textId="77777777" w:rsidR="00EB0480" w:rsidRPr="003E7C18" w:rsidRDefault="00EB0480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23910737" w14:textId="77777777" w:rsidR="00EB0480" w:rsidRDefault="00EB048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0DCE88AC" w14:textId="77777777" w:rsidR="00EB0480" w:rsidRPr="00912D40" w:rsidRDefault="00EB0480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475DF118" w14:textId="77777777" w:rsidR="00EB0480" w:rsidRDefault="00EB0480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79F711E9" w14:textId="77777777" w:rsidR="00EB0480" w:rsidRPr="0042336D" w:rsidRDefault="00EB0480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6A340D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6A340D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167722F0" w14:textId="77777777" w:rsidR="00EB0480" w:rsidRPr="00912D40" w:rsidRDefault="00EB0480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73841E70" w14:textId="77777777" w:rsidR="00EB0480" w:rsidRDefault="00EB048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6A340D">
        <w:rPr>
          <w:noProof/>
          <w:sz w:val="16"/>
          <w:szCs w:val="16"/>
        </w:rPr>
        <w:t>R3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2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6A340D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2E9092F1" w14:textId="77777777" w:rsidR="00EB0480" w:rsidRDefault="00EB0480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7B6202E3" w14:textId="77777777" w:rsidR="00EB0480" w:rsidRPr="00895385" w:rsidRDefault="00EB0480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7A15A869" w14:textId="77777777" w:rsidR="00EB0480" w:rsidRPr="008D4E81" w:rsidRDefault="00EB0480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6A340D">
        <w:rPr>
          <w:noProof/>
          <w:sz w:val="16"/>
          <w:szCs w:val="16"/>
        </w:rPr>
        <w:t>04450773</w:t>
      </w:r>
      <w:r w:rsidRPr="008D4E81">
        <w:rPr>
          <w:sz w:val="16"/>
          <w:szCs w:val="16"/>
        </w:rPr>
        <w:t xml:space="preserve">   </w:t>
      </w:r>
      <w:r w:rsidRPr="006A340D">
        <w:rPr>
          <w:b/>
          <w:noProof/>
          <w:sz w:val="16"/>
          <w:szCs w:val="16"/>
        </w:rPr>
        <w:t>UNITE SPORTIVE FERTESIENNE TT 2</w:t>
      </w:r>
      <w:r w:rsidRPr="008D4E81">
        <w:rPr>
          <w:b/>
          <w:sz w:val="16"/>
          <w:szCs w:val="16"/>
        </w:rPr>
        <w:tab/>
        <w:t xml:space="preserve">à     </w:t>
      </w:r>
      <w:r w:rsidRPr="006A340D">
        <w:rPr>
          <w:b/>
          <w:noProof/>
          <w:sz w:val="16"/>
          <w:szCs w:val="16"/>
        </w:rPr>
        <w:t>S.C. MOREE TT 1</w:t>
      </w:r>
    </w:p>
    <w:p w14:paraId="2BEABE5B" w14:textId="77777777" w:rsidR="00EB0480" w:rsidRPr="008D4E81" w:rsidRDefault="00EB0480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6795666C" w14:textId="77777777" w:rsidR="00EB0480" w:rsidRDefault="00EB048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6987345E" w14:textId="77777777" w:rsidR="00EB0480" w:rsidRPr="0042336D" w:rsidRDefault="00EB0480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02F0F303" w14:textId="77777777" w:rsidR="00EB0480" w:rsidRDefault="00EB0480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70A76D0A" w14:textId="77777777" w:rsidR="00EB0480" w:rsidRPr="00895385" w:rsidRDefault="00EB0480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620F0641" w14:textId="77777777" w:rsidR="00EB0480" w:rsidRPr="0042336D" w:rsidRDefault="00EB0480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29 rue Aristide Briand 45240 La Ferté Saint Aubin</w:t>
      </w:r>
      <w:r>
        <w:rPr>
          <w:sz w:val="16"/>
          <w:szCs w:val="16"/>
        </w:rPr>
        <w:t xml:space="preserve">    </w:t>
      </w:r>
      <w:r w:rsidRPr="006A340D">
        <w:rPr>
          <w:noProof/>
          <w:sz w:val="16"/>
          <w:szCs w:val="16"/>
        </w:rPr>
        <w:t>LA-FERTE-SAINT-AUBIN</w:t>
      </w:r>
    </w:p>
    <w:p w14:paraId="756FD27D" w14:textId="77777777" w:rsidR="00EB0480" w:rsidRPr="0042336D" w:rsidRDefault="00EB048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Gymnase Pacalet</w:t>
      </w:r>
    </w:p>
    <w:p w14:paraId="5DEAEE4F" w14:textId="77777777" w:rsidR="00EB0480" w:rsidRPr="0042336D" w:rsidRDefault="00EB0480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8C531EE" w14:textId="77777777" w:rsidR="00EB0480" w:rsidRPr="0042336D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60193A25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42D8909B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09306B1F" w14:textId="77777777" w:rsidR="00EB0480" w:rsidRPr="00922693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6A340D">
        <w:rPr>
          <w:noProof/>
          <w:sz w:val="16"/>
          <w:szCs w:val="16"/>
        </w:rPr>
        <w:t>PERCHERON Damien</w:t>
      </w:r>
    </w:p>
    <w:p w14:paraId="218A2B74" w14:textId="77777777" w:rsidR="00EB0480" w:rsidRPr="00922693" w:rsidRDefault="00EB0480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4CB1B48A" w14:textId="77777777" w:rsidR="00EB0480" w:rsidRPr="00922693" w:rsidRDefault="00EB048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6A340D">
        <w:rPr>
          <w:rFonts w:ascii="Comic Sans MS" w:hAnsi="Comic Sans MS"/>
          <w:noProof/>
          <w:sz w:val="16"/>
          <w:szCs w:val="16"/>
        </w:rPr>
        <w:t>06 24 06 03 45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damien@famillepercheron.fr</w:t>
      </w:r>
    </w:p>
    <w:p w14:paraId="58680333" w14:textId="77777777" w:rsidR="00EB0480" w:rsidRPr="00922693" w:rsidRDefault="00EB0480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294F990A" w14:textId="77777777" w:rsidR="00EB0480" w:rsidRPr="00922693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DAEE27B" w14:textId="77777777" w:rsidR="00EB0480" w:rsidRDefault="00EB0480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69337E52" w14:textId="77777777" w:rsidR="00EB0480" w:rsidRPr="00912D40" w:rsidRDefault="00EB0480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7781F085" w14:textId="77777777" w:rsidR="00EB0480" w:rsidRPr="00912D40" w:rsidRDefault="00EB0480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4EF50B43" w14:textId="77777777" w:rsidR="00EB0480" w:rsidRDefault="00EB0480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29BDE760" w14:textId="77777777" w:rsidR="00EB0480" w:rsidRPr="00C53058" w:rsidRDefault="00EB0480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75622623" w14:textId="77777777" w:rsidR="00EB0480" w:rsidRPr="00912D40" w:rsidRDefault="00EB0480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515E0BDE" w14:textId="77777777" w:rsidR="00EB0480" w:rsidRPr="00805C7B" w:rsidRDefault="00EB0480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1FFA26EE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5AB445C9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0E61B3E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26AFF098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6ADAD3E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FDBFBF1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055D0CEB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5DC547F8" w14:textId="77777777" w:rsidR="00EB0480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2A0E969D" w14:textId="77777777" w:rsidR="00EB0480" w:rsidRPr="00EE1418" w:rsidRDefault="00EB0480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0CB4D8E2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5DC627B6">
          <v:shape id="_x0000_s1113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75756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5EE5167">
          <v:shape id="_x0000_s1111" type="#_x0000_t202" style="position:absolute;left:0;text-align:left;margin-left:3.25pt;margin-top:12.7pt;width:258.7pt;height:63pt;z-index:251755520" stroked="f">
            <v:textbox style="mso-next-textbox:#_x0000_s1111">
              <w:txbxContent>
                <w:p w14:paraId="509C037B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C3E6FB6" w14:textId="77777777" w:rsidR="00EB0480" w:rsidRDefault="00EB0480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52504D6B" w14:textId="77777777" w:rsidR="00EB0480" w:rsidRPr="00401902" w:rsidRDefault="00EB0480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0F11365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B81D380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E9B85C2" w14:textId="77777777" w:rsidR="00EB0480" w:rsidRDefault="00EB0480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F67160D" w14:textId="77777777" w:rsidR="00EB0480" w:rsidRPr="00AA7023" w:rsidRDefault="00EB0480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30C5E1DE" w14:textId="77777777" w:rsidR="00EB0480" w:rsidRPr="00EE1418" w:rsidRDefault="00EB0480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3276BFEA" w14:textId="77777777" w:rsidR="00EB0480" w:rsidRDefault="00EB0480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0AD4BAD" w14:textId="77777777" w:rsidR="00EB0480" w:rsidRDefault="00EB0480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633CF341" w14:textId="77777777" w:rsidR="00EB0480" w:rsidRPr="007C6334" w:rsidRDefault="00EB0480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344CE26D" w14:textId="77777777" w:rsidR="00EB0480" w:rsidRPr="00912D4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049732F6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378AC628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61E0CE9C" w14:textId="77777777" w:rsidR="00EB0480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08632DF6" w14:textId="77777777" w:rsidR="00EB0480" w:rsidRPr="0058257B" w:rsidRDefault="00EB0480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VALO Fabien</w:t>
      </w:r>
      <w:r>
        <w:rPr>
          <w:sz w:val="16"/>
          <w:szCs w:val="16"/>
        </w:rPr>
        <w:tab/>
      </w:r>
    </w:p>
    <w:p w14:paraId="5FE6F06F" w14:textId="77777777" w:rsidR="00EB0480" w:rsidRDefault="00EB048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9A2C9C3" w14:textId="77777777" w:rsidR="00EB0480" w:rsidRPr="00912D40" w:rsidRDefault="00EB0480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352305D9" w14:textId="77777777" w:rsidR="00EB0480" w:rsidRPr="006E7CC6" w:rsidRDefault="00EB0480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6A340D">
        <w:rPr>
          <w:noProof/>
          <w:sz w:val="16"/>
          <w:szCs w:val="16"/>
        </w:rPr>
        <w:t>29 Rue Demay</w:t>
      </w:r>
    </w:p>
    <w:p w14:paraId="1BA41EAA" w14:textId="77777777" w:rsidR="00EB0480" w:rsidRPr="00912D4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02392884" w14:textId="77777777" w:rsidR="00EB0480" w:rsidRPr="006A340D" w:rsidRDefault="00EB0480" w:rsidP="00587CF5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noProof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6A340D">
        <w:rPr>
          <w:rFonts w:ascii="Futura Lt BT" w:hAnsi="Futura Lt BT"/>
          <w:noProof/>
          <w:sz w:val="16"/>
          <w:szCs w:val="16"/>
        </w:rPr>
        <w:t>45650 SAINT-JEAN LE BLANC</w:t>
      </w:r>
    </w:p>
    <w:p w14:paraId="65D411BD" w14:textId="77777777" w:rsidR="00EB048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13B96BF0" w14:textId="77777777" w:rsidR="00EB0480" w:rsidRDefault="00EB0480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4B6E8C5C" w14:textId="77777777" w:rsidR="00EB0480" w:rsidRPr="00912D40" w:rsidRDefault="00EB0480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6B0B8BC6" w14:textId="77777777" w:rsidR="00EB0480" w:rsidRDefault="00EB0480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06 71 94 15 30</w:t>
      </w:r>
    </w:p>
    <w:p w14:paraId="34FE096A" w14:textId="77777777" w:rsidR="00EB0480" w:rsidRPr="00912D40" w:rsidRDefault="00EB048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10BC034C" w14:textId="77777777" w:rsidR="00EB0480" w:rsidRDefault="00EB048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USM Olivet Tennis de Table</w:t>
      </w:r>
    </w:p>
    <w:p w14:paraId="17D741A5" w14:textId="77777777" w:rsidR="00EB0480" w:rsidRPr="00912D40" w:rsidRDefault="00EB0480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37FE11E9" w14:textId="77777777" w:rsidR="00EB0480" w:rsidRDefault="00EB0480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6A340D">
        <w:rPr>
          <w:rFonts w:ascii="Comic Sans MS" w:hAnsi="Comic Sans MS"/>
          <w:noProof/>
          <w:sz w:val="18"/>
          <w:szCs w:val="18"/>
        </w:rPr>
        <w:t>3516877</w:t>
      </w:r>
    </w:p>
    <w:p w14:paraId="2901EF9D" w14:textId="77777777" w:rsidR="00EB0480" w:rsidRPr="00912D40" w:rsidRDefault="00EB0480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4A5216F4" w14:textId="77777777" w:rsidR="00EB0480" w:rsidRDefault="00EB0480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4A475BF7" w14:textId="77777777" w:rsidR="00EB0480" w:rsidRPr="00912D40" w:rsidRDefault="00EB0480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2E9FFDF4" w14:textId="77777777" w:rsidR="00EB048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ADE50B5" w14:textId="77777777" w:rsidR="00EB048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4DCB0C24" w14:textId="77777777" w:rsidR="00EB0480" w:rsidRPr="00912D4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19D997F" w14:textId="77777777" w:rsidR="00EB0480" w:rsidRPr="00912D40" w:rsidRDefault="00EB0480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16165D81" w14:textId="77777777" w:rsidR="00EB0480" w:rsidRDefault="00EB0480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6A340D">
        <w:rPr>
          <w:rFonts w:ascii="Comic Sans MS" w:hAnsi="Comic Sans MS"/>
          <w:noProof/>
          <w:sz w:val="16"/>
          <w:szCs w:val="16"/>
        </w:rPr>
        <w:t>LA-FERTE-SAINT-AUBIN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730DD276" w14:textId="77777777" w:rsidR="00EB0480" w:rsidRPr="00912D40" w:rsidRDefault="00EB0480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744FF1D6" w14:textId="77777777" w:rsidR="00EB0480" w:rsidRDefault="00EB0480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39FD95CE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068CB70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F516C17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51AC977B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653C1D74" w14:textId="77777777" w:rsidR="00EB0480" w:rsidRPr="00912D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4E42C7D4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2B59F8D">
          <v:shape id="_x0000_s1107" type="#_x0000_t202" style="position:absolute;left:0;text-align:left;margin-left:17.25pt;margin-top:5.45pt;width:351pt;height:108.75pt;z-index:251751424">
            <v:textbox style="mso-next-textbox:#_x0000_s1107">
              <w:txbxContent>
                <w:p w14:paraId="19DB7504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1324ECCD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A9D3FDB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4DA75DB2" w14:textId="77777777" w:rsidR="00EB0480" w:rsidRPr="00B7649E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8C244CA" w14:textId="77777777" w:rsidR="00EB0480" w:rsidRDefault="00EB0480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72F8DDF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0673CCB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3941449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2DAF483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4E2FDB7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32C0AD5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A86472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62245CD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BDCA1E4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A3B6831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418FAC3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D58F85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93AD70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156EED8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F15B820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F456D94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589AB52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D7E39A4" w14:textId="77777777" w:rsidR="00EB048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E75FBAF" w14:textId="77777777" w:rsidR="00EB0480" w:rsidRPr="00CE0C40" w:rsidRDefault="00EB0480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F451767" w14:textId="77777777" w:rsidR="00EB0480" w:rsidRDefault="00EB0480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</w:t>
      </w:r>
    </w:p>
    <w:p w14:paraId="227286DD" w14:textId="77777777" w:rsidR="00EB0480" w:rsidRPr="004D2648" w:rsidRDefault="00EB0480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1EAC835C" w14:textId="77777777" w:rsidR="00EB0480" w:rsidRPr="00EE1418" w:rsidRDefault="00EB0480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B38274D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3CB6DAD6">
          <v:shape id="_x0000_s1114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75859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DF60BE6">
          <v:shape id="_x0000_s1108" type="#_x0000_t202" style="position:absolute;left:0;text-align:left;margin-left:5.55pt;margin-top:3.7pt;width:261pt;height:61.65pt;z-index:251752448" stroked="f">
            <v:textbox style="mso-next-textbox:#_x0000_s1108">
              <w:txbxContent>
                <w:p w14:paraId="08010FCC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BC7C420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9BBD040" w14:textId="77777777" w:rsidR="00EB0480" w:rsidRPr="00401902" w:rsidRDefault="00EB048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1448AEBC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3641C24" w14:textId="77777777" w:rsidR="00EB0480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7298739B" w14:textId="77777777" w:rsidR="00EB0480" w:rsidRPr="00AA7023" w:rsidRDefault="00EB0480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5D97FC0A" w14:textId="77777777" w:rsidR="00EB0480" w:rsidRPr="00EE1418" w:rsidRDefault="00EB0480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AACF9DB" w14:textId="77777777" w:rsidR="00EB0480" w:rsidRPr="00F6138C" w:rsidRDefault="00EB0480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48FA0174" w14:textId="77777777" w:rsidR="00EB0480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3A169024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0EA4761F" w14:textId="77777777" w:rsidR="00EB0480" w:rsidRPr="00FD6D14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565429D9" w14:textId="77777777" w:rsidR="00EB0480" w:rsidRPr="00B34D61" w:rsidRDefault="00EB048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 w:cs="Arial"/>
          <w:b/>
          <w:noProof/>
          <w:sz w:val="22"/>
          <w:szCs w:val="24"/>
        </w:rPr>
        <w:t>UNITE SPORTIVE FERTESIENNE TT 2</w:t>
      </w:r>
    </w:p>
    <w:p w14:paraId="75D65893" w14:textId="77777777" w:rsidR="00EB0480" w:rsidRPr="00B34D61" w:rsidRDefault="00EB0480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3B10EB13" w14:textId="77777777" w:rsidR="00EB0480" w:rsidRDefault="00EB048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317127E" w14:textId="77777777" w:rsidR="00EB0480" w:rsidRPr="00D2290D" w:rsidRDefault="00EB0480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772D3666" w14:textId="77777777" w:rsidR="00EB0480" w:rsidRPr="005620A1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UNITE SPORTIVE FERTESIENNE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1C8CE3F6" w14:textId="77777777" w:rsidR="00EB0480" w:rsidRPr="005620A1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4122669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27588661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A27F0DD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S.C. MOREE TT 1</w:t>
      </w:r>
    </w:p>
    <w:p w14:paraId="394FF58C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B8BDC97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4F9A79CD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743F8B5B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44D212C0" w14:textId="77777777" w:rsidR="00EB0480" w:rsidRPr="00FE7EED" w:rsidRDefault="00EB048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A2630C8" w14:textId="77777777" w:rsidR="00EB0480" w:rsidRDefault="00EB0480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62A4B1D" w14:textId="77777777" w:rsidR="00EB0480" w:rsidRPr="00D2290D" w:rsidRDefault="00EB0480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F9064F0" w14:textId="77777777" w:rsidR="00EB0480" w:rsidRDefault="00EB0480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317D1704" w14:textId="77777777" w:rsidR="00EB0480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26E8C767" w14:textId="77777777" w:rsidR="00EB0480" w:rsidRPr="004C0F9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B3670D1" w14:textId="77777777" w:rsidR="00EB0480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0292D6D3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6480869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47780FC" w14:textId="77777777" w:rsidR="00EB0480" w:rsidRPr="00FC12F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179C100D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92087A8" w14:textId="77777777" w:rsidR="00EB0480" w:rsidRPr="005620A1" w:rsidRDefault="00EB0480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LA-FERTE-SAINT-AUBIN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VALO Fabien</w:t>
      </w:r>
    </w:p>
    <w:p w14:paraId="50011611" w14:textId="77777777" w:rsidR="00EB0480" w:rsidRPr="008D4E81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4B86271" w14:textId="77777777" w:rsidR="00EB0480" w:rsidRPr="008D4E81" w:rsidRDefault="00EB0480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0D9762C2" w14:textId="2B091650" w:rsidR="00EB0480" w:rsidRPr="00EB0480" w:rsidRDefault="00EB0480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</w:rPr>
      </w:pPr>
      <w:r w:rsidRPr="008D4E81">
        <w:rPr>
          <w:rFonts w:ascii="Arial" w:hAnsi="Arial"/>
        </w:rPr>
        <w:br w:type="column"/>
      </w:r>
    </w:p>
    <w:p w14:paraId="23A75850" w14:textId="77777777" w:rsidR="00EB0480" w:rsidRPr="008D4E81" w:rsidRDefault="00EB0480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65F3BB6B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73334D52">
          <v:shape id="_x0000_s1115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75961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122A29AB">
          <v:shape id="_x0000_s1109" type="#_x0000_t202" style="position:absolute;left:0;text-align:left;margin-left:5.55pt;margin-top:3.7pt;width:258.7pt;height:60pt;z-index:251753472" stroked="f">
            <v:textbox style="mso-next-textbox:#_x0000_s1109">
              <w:txbxContent>
                <w:p w14:paraId="60D345C1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427E9FC" w14:textId="77777777" w:rsidR="00EB0480" w:rsidRDefault="00EB0480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A483F77" w14:textId="77777777" w:rsidR="00EB0480" w:rsidRPr="00401902" w:rsidRDefault="00EB0480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269E737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43D7FFAC" w14:textId="77777777" w:rsidR="00EB0480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50784964" w14:textId="77777777" w:rsidR="00EB0480" w:rsidRPr="0015252D" w:rsidRDefault="00EB0480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31A46E5A" w14:textId="77777777" w:rsidR="00EB0480" w:rsidRPr="00EE1418" w:rsidRDefault="00EB0480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0C2A3130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49ADC4A5" w14:textId="77777777" w:rsidR="00EB0480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2A5DCF5A" w14:textId="77777777" w:rsidR="00EB0480" w:rsidRDefault="00EB0480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6BE86844" w14:textId="77777777" w:rsidR="00EB0480" w:rsidRPr="00FD6D14" w:rsidRDefault="00EB0480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4DF4D7DD" w14:textId="77777777" w:rsidR="00EB0480" w:rsidRPr="00B466D0" w:rsidRDefault="00EB0480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6A340D">
        <w:rPr>
          <w:rFonts w:ascii="Comic Sans MS" w:hAnsi="Comic Sans MS"/>
          <w:b/>
          <w:noProof/>
          <w:sz w:val="24"/>
          <w:szCs w:val="24"/>
        </w:rPr>
        <w:t>S.C. MOREE TT 1</w:t>
      </w:r>
    </w:p>
    <w:p w14:paraId="450A0723" w14:textId="77777777" w:rsidR="00EB0480" w:rsidRPr="00B466D0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2CC098FE" w14:textId="77777777" w:rsidR="00EB0480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3BA027D" w14:textId="77777777" w:rsidR="00EB0480" w:rsidRPr="00D2290D" w:rsidRDefault="00EB0480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1FE7AC8" w14:textId="77777777" w:rsidR="00EB0480" w:rsidRPr="005620A1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Verdana" w:hAnsi="Verdana" w:cs="Arial"/>
          <w:b/>
          <w:noProof/>
        </w:rPr>
        <w:t>UNITE SPORTIVE FERTESIENNE TT 2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5AB930C8" w14:textId="77777777" w:rsidR="00EB0480" w:rsidRPr="005620A1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0D91589A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C00CDA9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5DE8B55" w14:textId="77777777" w:rsidR="00EB0480" w:rsidRPr="00FE7EED" w:rsidRDefault="00EB0480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6A340D">
        <w:rPr>
          <w:rFonts w:ascii="Verdana" w:hAnsi="Verdana"/>
          <w:b/>
          <w:noProof/>
        </w:rPr>
        <w:t>S.C. MOREE TT 1</w:t>
      </w:r>
    </w:p>
    <w:p w14:paraId="25942BE6" w14:textId="77777777" w:rsidR="00EB0480" w:rsidRPr="00FE7EED" w:rsidRDefault="00EB0480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4064DF3C" w14:textId="77777777" w:rsidR="00EB0480" w:rsidRPr="00FE7EED" w:rsidRDefault="00EB0480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6A340D">
        <w:rPr>
          <w:rFonts w:ascii="Comic Sans MS" w:hAnsi="Comic Sans MS"/>
          <w:b/>
          <w:noProof/>
          <w:sz w:val="24"/>
          <w:szCs w:val="24"/>
        </w:rPr>
        <w:t>R3</w:t>
      </w:r>
    </w:p>
    <w:p w14:paraId="78D4E1FA" w14:textId="77777777" w:rsidR="00EB0480" w:rsidRPr="00FE7EED" w:rsidRDefault="00EB0480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9EE2437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5FF01723" w14:textId="77777777" w:rsidR="00EB0480" w:rsidRPr="00FE7EED" w:rsidRDefault="00EB0480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18B48CA8" w14:textId="77777777" w:rsidR="00EB0480" w:rsidRDefault="00EB0480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6184D4EF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FE9AEBD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2E1614E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B5E9C3E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179CC521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4433BDB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25C3B97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66F396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39B9245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2470D34" w14:textId="77777777" w:rsidR="00EB0480" w:rsidRPr="00D2290D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AD236D7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D8EC3BA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18F79D73" w14:textId="77777777" w:rsidR="00EB0480" w:rsidRDefault="00EB0480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E600763" w14:textId="77777777" w:rsidR="00EB0480" w:rsidRDefault="00EB048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5084D29" w14:textId="77777777" w:rsidR="00EB0480" w:rsidRPr="00FC12F0" w:rsidRDefault="00EB0480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A8502D2" w14:textId="77777777" w:rsidR="00EB0480" w:rsidRPr="005620A1" w:rsidRDefault="00EB0480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6A340D">
        <w:rPr>
          <w:rFonts w:ascii="Comic Sans MS" w:hAnsi="Comic Sans MS"/>
          <w:b/>
          <w:noProof/>
          <w:sz w:val="22"/>
          <w:szCs w:val="22"/>
        </w:rPr>
        <w:t>LA-FERTE-SAINT-AUBIN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6A340D">
        <w:rPr>
          <w:rFonts w:ascii="Comic Sans MS" w:hAnsi="Comic Sans MS"/>
          <w:b/>
          <w:noProof/>
          <w:sz w:val="22"/>
          <w:szCs w:val="22"/>
          <w:u w:val="single"/>
        </w:rPr>
        <w:t>VALO Fabien</w:t>
      </w:r>
    </w:p>
    <w:p w14:paraId="3BCA25E7" w14:textId="77777777" w:rsidR="00EB0480" w:rsidRPr="008D4E81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551CF32C" w14:textId="77777777" w:rsidR="00EB0480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EB0480" w:rsidSect="00EB0480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2A9BA2C" w14:textId="77777777" w:rsidR="00EB0480" w:rsidRPr="008D4E81" w:rsidRDefault="00EB0480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EB0480" w:rsidRPr="008D4E81" w:rsidSect="00EB0480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6C573" w14:textId="77777777" w:rsidR="008D1C33" w:rsidRDefault="008D1C33">
      <w:r>
        <w:separator/>
      </w:r>
    </w:p>
  </w:endnote>
  <w:endnote w:type="continuationSeparator" w:id="0">
    <w:p w14:paraId="56C76F2A" w14:textId="77777777" w:rsidR="008D1C33" w:rsidRDefault="008D1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11D0" w14:textId="77777777" w:rsidR="008D1C33" w:rsidRDefault="008D1C33">
      <w:r>
        <w:separator/>
      </w:r>
    </w:p>
  </w:footnote>
  <w:footnote w:type="continuationSeparator" w:id="0">
    <w:p w14:paraId="7BF84F3A" w14:textId="77777777" w:rsidR="008D1C33" w:rsidRDefault="008D1C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103960079">
    <w:abstractNumId w:val="1"/>
  </w:num>
  <w:num w:numId="2" w16cid:durableId="455299344">
    <w:abstractNumId w:val="1"/>
  </w:num>
  <w:num w:numId="3" w16cid:durableId="579995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1C33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480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116"/>
    <o:shapelayout v:ext="edit">
      <o:idmap v:ext="edit" data="1"/>
    </o:shapelayout>
  </w:shapeDefaults>
  <w:decimalSymbol w:val=","/>
  <w:listSeparator w:val=";"/>
  <w14:docId w14:val="7B678721"/>
  <w15:chartTrackingRefBased/>
  <w15:docId w15:val="{03135A7D-290E-44BB-8E2C-6DDED4600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2</TotalTime>
  <Pages>4</Pages>
  <Words>1179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2026-10-12T07:19:00Z</dcterms:created>
  <dcterms:modified xsi:type="dcterms:W3CDTF">2026-10-12T07:21:00Z</dcterms:modified>
  <cp:contentStatus/>
</cp:coreProperties>
</file>