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3821E" w14:textId="77777777" w:rsidR="003D5FFB" w:rsidRPr="00AA7023" w:rsidRDefault="003D5FFB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4013A000" w14:textId="77777777" w:rsidR="003D5FFB" w:rsidRPr="00EE1418" w:rsidRDefault="003D5FFB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4BEDF771" w14:textId="77777777" w:rsidR="003D5FFB" w:rsidRDefault="003D5FFB" w:rsidP="003F35AB">
      <w:pPr>
        <w:pStyle w:val="NormalWeb"/>
      </w:pPr>
      <w:r>
        <w:rPr>
          <w:noProof/>
        </w:rPr>
        <w:pict w14:anchorId="29897C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1A66EF5C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1D863CE6" w14:textId="77777777" w:rsidR="003D5FFB" w:rsidRDefault="003D5FFB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1DB044B" w14:textId="77777777" w:rsidR="003D5FFB" w:rsidRDefault="003D5FFB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A4088B1" w14:textId="77777777" w:rsidR="003D5FFB" w:rsidRPr="00401902" w:rsidRDefault="003D5FFB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033A82EB" w14:textId="77777777" w:rsidR="003D5FFB" w:rsidRDefault="003D5FF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76BD352E" w14:textId="77777777" w:rsidR="003D5FFB" w:rsidRDefault="003D5FF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3AE0E50" w14:textId="77777777" w:rsidR="003D5FFB" w:rsidRDefault="003D5FF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767F37E" w14:textId="77777777" w:rsidR="003D5FFB" w:rsidRPr="00AA7023" w:rsidRDefault="003D5FFB" w:rsidP="00AA7023">
      <w:pPr>
        <w:tabs>
          <w:tab w:val="left" w:pos="3828"/>
        </w:tabs>
        <w:jc w:val="both"/>
        <w:rPr>
          <w:rFonts w:ascii="Arial" w:hAnsi="Arial"/>
        </w:rPr>
      </w:pPr>
    </w:p>
    <w:p w14:paraId="49F52035" w14:textId="77777777" w:rsidR="003D5FFB" w:rsidRPr="00EE1418" w:rsidRDefault="003D5FFB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BE17F9F" w14:textId="77777777" w:rsidR="003D5FFB" w:rsidRPr="0042336D" w:rsidRDefault="003D5FFB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74E9E5F4" w14:textId="77777777" w:rsidR="003D5FFB" w:rsidRDefault="003D5FFB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4C27B0C2" w14:textId="77777777" w:rsidR="003D5FFB" w:rsidRDefault="003D5FFB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CHAPOTOT Denis</w:t>
      </w:r>
      <w:r>
        <w:rPr>
          <w:b/>
          <w:sz w:val="16"/>
          <w:szCs w:val="16"/>
        </w:rPr>
        <w:t xml:space="preserve"> </w:t>
      </w:r>
    </w:p>
    <w:p w14:paraId="29B4EAB4" w14:textId="77777777" w:rsidR="003D5FFB" w:rsidRPr="00720F4B" w:rsidRDefault="003D5FFB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1C9CC845" w14:textId="77777777" w:rsidR="003D5FFB" w:rsidRPr="006719A3" w:rsidRDefault="003D5FFB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45BBC07B" w14:textId="77777777" w:rsidR="003D5FFB" w:rsidRPr="0042336D" w:rsidRDefault="003D5FFB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4ED3F81D" w14:textId="77777777" w:rsidR="003D5FFB" w:rsidRPr="006719A3" w:rsidRDefault="003D5FFB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34E24AAD" w14:textId="77777777" w:rsidR="003D5FFB" w:rsidRPr="003E7C18" w:rsidRDefault="003D5FFB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68579607" w14:textId="77777777" w:rsidR="003D5FFB" w:rsidRDefault="003D5FFB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032379D1" w14:textId="77777777" w:rsidR="003D5FFB" w:rsidRPr="00912D40" w:rsidRDefault="003D5FFB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0304F04A" w14:textId="77777777" w:rsidR="003D5FFB" w:rsidRDefault="003D5FFB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6F83048C" w14:textId="77777777" w:rsidR="003D5FFB" w:rsidRPr="0042336D" w:rsidRDefault="003D5FFB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10527282" w14:textId="77777777" w:rsidR="003D5FFB" w:rsidRPr="00912D40" w:rsidRDefault="003D5FFB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45FF969B" w14:textId="77777777" w:rsidR="003D5FFB" w:rsidRDefault="003D5FFB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PN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2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794186AE" w14:textId="77777777" w:rsidR="003D5FFB" w:rsidRDefault="003D5FFB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61D8C143" w14:textId="77777777" w:rsidR="003D5FFB" w:rsidRPr="00895385" w:rsidRDefault="003D5FFB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537B1183" w14:textId="77777777" w:rsidR="003D5FFB" w:rsidRPr="008D4E81" w:rsidRDefault="003D5FFB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04450757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SUD LOIRE TT 45 1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INGRE CMPJM TT 1</w:t>
      </w:r>
    </w:p>
    <w:p w14:paraId="335BB731" w14:textId="77777777" w:rsidR="003D5FFB" w:rsidRPr="008D4E81" w:rsidRDefault="003D5FFB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608F9C27" w14:textId="77777777" w:rsidR="003D5FFB" w:rsidRDefault="003D5FFB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17/10/2026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16h00</w:t>
      </w:r>
      <w:r>
        <w:rPr>
          <w:sz w:val="16"/>
          <w:szCs w:val="16"/>
        </w:rPr>
        <w:t xml:space="preserve">   </w:t>
      </w:r>
    </w:p>
    <w:p w14:paraId="00667DB5" w14:textId="77777777" w:rsidR="003D5FFB" w:rsidRPr="0042336D" w:rsidRDefault="003D5FFB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76F12DB1" w14:textId="77777777" w:rsidR="003D5FFB" w:rsidRDefault="003D5FFB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1D72CE33" w14:textId="77777777" w:rsidR="003D5FFB" w:rsidRPr="00895385" w:rsidRDefault="003D5FFB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585D35CB" w14:textId="77777777" w:rsidR="003D5FFB" w:rsidRPr="0042336D" w:rsidRDefault="003D5FFB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Rue Andre Champault  45590 St Cyr En Val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ST CYR EN VAL</w:t>
      </w:r>
    </w:p>
    <w:p w14:paraId="0AE5A097" w14:textId="77777777" w:rsidR="003D5FFB" w:rsidRPr="0042336D" w:rsidRDefault="003D5FFB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Salle Specifique Tt</w:t>
      </w:r>
    </w:p>
    <w:p w14:paraId="264E6D4A" w14:textId="77777777" w:rsidR="003D5FFB" w:rsidRPr="0042336D" w:rsidRDefault="003D5FFB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29C37EB6" w14:textId="77777777" w:rsidR="003D5FFB" w:rsidRPr="0042336D" w:rsidRDefault="003D5FF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4BE0C2E4" w14:textId="77777777" w:rsidR="003D5FFB" w:rsidRDefault="003D5FF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08A17634" w14:textId="77777777" w:rsidR="003D5FFB" w:rsidRDefault="003D5FF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35406668" w14:textId="77777777" w:rsidR="003D5FFB" w:rsidRPr="00922693" w:rsidRDefault="003D5FF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SUD LOIRE TT 45</w:t>
      </w:r>
    </w:p>
    <w:p w14:paraId="02A5827F" w14:textId="77777777" w:rsidR="003D5FFB" w:rsidRPr="00922693" w:rsidRDefault="003D5FF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228BE608" w14:textId="77777777" w:rsidR="003D5FFB" w:rsidRPr="00922693" w:rsidRDefault="003D5FFB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09 72 31 09 07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contact@sltt45.fr</w:t>
      </w:r>
    </w:p>
    <w:p w14:paraId="6C04749B" w14:textId="77777777" w:rsidR="003D5FFB" w:rsidRPr="00922693" w:rsidRDefault="003D5FFB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01FA5BE4" w14:textId="77777777" w:rsidR="003D5FFB" w:rsidRPr="00922693" w:rsidRDefault="003D5FF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CA3FDC9" w14:textId="77777777" w:rsidR="003D5FFB" w:rsidRDefault="003D5FF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3A4BFE8F" w14:textId="77777777" w:rsidR="003D5FFB" w:rsidRPr="00912D40" w:rsidRDefault="003D5FFB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10718C25" w14:textId="77777777" w:rsidR="003D5FFB" w:rsidRPr="00912D40" w:rsidRDefault="003D5FFB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6F1A12E6" w14:textId="77777777" w:rsidR="003D5FFB" w:rsidRDefault="003D5FFB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5653E8E1" w14:textId="77777777" w:rsidR="003D5FFB" w:rsidRPr="00C53058" w:rsidRDefault="003D5FFB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6C19EC28" w14:textId="77777777" w:rsidR="003D5FFB" w:rsidRPr="00912D40" w:rsidRDefault="003D5FFB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3985B45E" w14:textId="77777777" w:rsidR="003D5FFB" w:rsidRPr="00805C7B" w:rsidRDefault="003D5FFB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59653B1C" w14:textId="77777777" w:rsidR="003D5FFB" w:rsidRDefault="003D5F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1B998D85" w14:textId="77777777" w:rsidR="003D5FFB" w:rsidRDefault="003D5F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CD6F3D1" w14:textId="77777777" w:rsidR="003D5FFB" w:rsidRDefault="003D5F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D54843A" w14:textId="77777777" w:rsidR="003D5FFB" w:rsidRDefault="003D5F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E615CBD" w14:textId="77777777" w:rsidR="003D5FFB" w:rsidRDefault="003D5F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82FBD49" w14:textId="77777777" w:rsidR="003D5FFB" w:rsidRDefault="003D5F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A7D98D2" w14:textId="77777777" w:rsidR="003D5FFB" w:rsidRDefault="003D5F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F5CA182" w14:textId="77777777" w:rsidR="003D5FFB" w:rsidRDefault="003D5F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FACBD50" w14:textId="77777777" w:rsidR="003D5FFB" w:rsidRDefault="003D5F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60E76BAB" w14:textId="77777777" w:rsidR="003D5FFB" w:rsidRPr="00EE1418" w:rsidRDefault="003D5F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291A7582" w14:textId="77777777" w:rsidR="003D5FFB" w:rsidRDefault="003D5FF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79F94A5A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6BA645CB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73CDC2A5" w14:textId="77777777" w:rsidR="003D5FFB" w:rsidRDefault="003D5FFB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7B11C8B" w14:textId="77777777" w:rsidR="003D5FFB" w:rsidRDefault="003D5FFB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0A0C9DA" w14:textId="77777777" w:rsidR="003D5FFB" w:rsidRPr="00401902" w:rsidRDefault="003D5FFB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771AD5C3" w14:textId="77777777" w:rsidR="003D5FFB" w:rsidRDefault="003D5FF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B879C5D" w14:textId="77777777" w:rsidR="003D5FFB" w:rsidRDefault="003D5FF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C8685CE" w14:textId="77777777" w:rsidR="003D5FFB" w:rsidRDefault="003D5FF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FC830DD" w14:textId="77777777" w:rsidR="003D5FFB" w:rsidRPr="00AA7023" w:rsidRDefault="003D5FFB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4E076008" w14:textId="77777777" w:rsidR="003D5FFB" w:rsidRPr="00EE1418" w:rsidRDefault="003D5FFB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0BFBF344" w14:textId="77777777" w:rsidR="003D5FFB" w:rsidRDefault="003D5FFB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5BB041CE" w14:textId="77777777" w:rsidR="003D5FFB" w:rsidRDefault="003D5FFB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13D96E54" w14:textId="77777777" w:rsidR="003D5FFB" w:rsidRPr="007C6334" w:rsidRDefault="003D5FFB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176A54F9" w14:textId="77777777" w:rsidR="003D5FFB" w:rsidRPr="00912D40" w:rsidRDefault="003D5FF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654AA0BB" w14:textId="77777777" w:rsidR="003D5FFB" w:rsidRDefault="003D5FF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B0522B0" w14:textId="77777777" w:rsidR="003D5FFB" w:rsidRDefault="003D5FF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F10A457" w14:textId="77777777" w:rsidR="003D5FFB" w:rsidRDefault="003D5FF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C7D4E63" w14:textId="77777777" w:rsidR="003D5FFB" w:rsidRPr="0058257B" w:rsidRDefault="003D5FFB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CHAPOTOT Denis</w:t>
      </w:r>
      <w:r>
        <w:rPr>
          <w:sz w:val="16"/>
          <w:szCs w:val="16"/>
        </w:rPr>
        <w:tab/>
      </w:r>
    </w:p>
    <w:p w14:paraId="3E34E8F5" w14:textId="77777777" w:rsidR="003D5FFB" w:rsidRDefault="003D5FFB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0ED9D34D" w14:textId="77777777" w:rsidR="003D5FFB" w:rsidRPr="00912D40" w:rsidRDefault="003D5FFB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558BF1B6" w14:textId="77777777" w:rsidR="003D5FFB" w:rsidRPr="006E7CC6" w:rsidRDefault="003D5FFB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66 Rue Nationale</w:t>
      </w:r>
    </w:p>
    <w:p w14:paraId="74C4AA8E" w14:textId="77777777" w:rsidR="003D5FFB" w:rsidRPr="00912D40" w:rsidRDefault="003D5FFB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37D008D1" w14:textId="77777777" w:rsidR="003D5FFB" w:rsidRDefault="003D5FFB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45190 CRAVANT</w:t>
      </w:r>
    </w:p>
    <w:p w14:paraId="42EEFDE3" w14:textId="77777777" w:rsidR="003D5FFB" w:rsidRDefault="003D5FFB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658EBDA3" w14:textId="77777777" w:rsidR="003D5FFB" w:rsidRPr="00912D40" w:rsidRDefault="003D5FFB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300DFDB1" w14:textId="77777777" w:rsidR="003D5FFB" w:rsidRDefault="003D5FFB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06 18 84 70 83</w:t>
      </w:r>
    </w:p>
    <w:p w14:paraId="23CA4339" w14:textId="77777777" w:rsidR="003D5FFB" w:rsidRPr="00912D40" w:rsidRDefault="003D5FFB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2181A5F8" w14:textId="77777777" w:rsidR="003D5FFB" w:rsidRDefault="003D5FFB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Etoile Balgentienne TT</w:t>
      </w:r>
    </w:p>
    <w:p w14:paraId="05C8E0C8" w14:textId="77777777" w:rsidR="003D5FFB" w:rsidRPr="00912D40" w:rsidRDefault="003D5FFB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0664094A" w14:textId="77777777" w:rsidR="003D5FFB" w:rsidRDefault="003D5FFB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2812054</w:t>
      </w:r>
    </w:p>
    <w:p w14:paraId="46C50AF0" w14:textId="77777777" w:rsidR="003D5FFB" w:rsidRPr="00912D40" w:rsidRDefault="003D5FFB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104175BA" w14:textId="77777777" w:rsidR="003D5FFB" w:rsidRDefault="003D5FFB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3A4E208F" w14:textId="77777777" w:rsidR="003D5FFB" w:rsidRPr="00912D40" w:rsidRDefault="003D5FFB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6243EC6F" w14:textId="77777777" w:rsidR="003D5FFB" w:rsidRDefault="003D5FF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2D23A09" w14:textId="77777777" w:rsidR="003D5FFB" w:rsidRDefault="003D5FF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60951B3" w14:textId="77777777" w:rsidR="003D5FFB" w:rsidRPr="00912D40" w:rsidRDefault="003D5FF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E8FFF1F" w14:textId="77777777" w:rsidR="003D5FFB" w:rsidRPr="00912D40" w:rsidRDefault="003D5FF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53AF97E" w14:textId="77777777" w:rsidR="003D5FFB" w:rsidRDefault="003D5FFB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ST CYR EN VAL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17/10/2026</w:t>
      </w:r>
      <w:r>
        <w:rPr>
          <w:szCs w:val="20"/>
        </w:rPr>
        <w:t xml:space="preserve"> </w:t>
      </w:r>
    </w:p>
    <w:p w14:paraId="12821737" w14:textId="77777777" w:rsidR="003D5FFB" w:rsidRPr="00912D40" w:rsidRDefault="003D5FFB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23C1548D" w14:textId="77777777" w:rsidR="003D5FFB" w:rsidRDefault="003D5FFB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4AD56835" w14:textId="77777777" w:rsidR="003D5FFB" w:rsidRPr="00912D40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80BA1ED" w14:textId="77777777" w:rsidR="003D5FFB" w:rsidRPr="00912D40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14FF7C8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3E1A912" w14:textId="77777777" w:rsidR="003D5FFB" w:rsidRPr="00912D40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31FE34B" w14:textId="77777777" w:rsidR="003D5FFB" w:rsidRPr="00912D40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195F803A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64D07A8C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04F87875" w14:textId="77777777" w:rsidR="003D5FFB" w:rsidRPr="00B7649E" w:rsidRDefault="003D5FF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4B31C2AC" w14:textId="77777777" w:rsidR="003D5FFB" w:rsidRPr="00B7649E" w:rsidRDefault="003D5FF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4F0613BB" w14:textId="77777777" w:rsidR="003D5FFB" w:rsidRPr="00B7649E" w:rsidRDefault="003D5FF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372FBF35" w14:textId="77777777" w:rsidR="003D5FFB" w:rsidRPr="00B7649E" w:rsidRDefault="003D5FF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3DC718AA" w14:textId="77777777" w:rsidR="003D5FFB" w:rsidRDefault="003D5FFB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7FC6EB96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D48D461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E083C85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D068565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E384DAE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108EBD2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E4BA870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7899FA9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5BF0177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BA821CD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C257AC8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4E4252C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F72CCA5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221B09B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180FBE8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C4CC5B3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8495CBE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1778A0B" w14:textId="77777777" w:rsidR="003D5FFB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1F77121" w14:textId="77777777" w:rsidR="003D5FFB" w:rsidRPr="00CE0C40" w:rsidRDefault="003D5F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CBBF479" w14:textId="77777777" w:rsidR="003D5FFB" w:rsidRDefault="003D5FFB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019ECA6F" w14:textId="77777777" w:rsidR="003D5FFB" w:rsidRDefault="003D5FFB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3D5FFB" w:rsidSect="003D5FFB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43C8BD32" w14:textId="77777777" w:rsidR="003D5FFB" w:rsidRPr="004D2648" w:rsidRDefault="003D5FFB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070EFBD7" w14:textId="77777777" w:rsidR="003D5FFB" w:rsidRPr="00EE1418" w:rsidRDefault="003D5FFB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4E0096C" w14:textId="77777777" w:rsidR="003D5FFB" w:rsidRDefault="003D5FF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2CFA4C2A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948B20A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0D7D28FE" w14:textId="77777777" w:rsidR="003D5FFB" w:rsidRDefault="003D5FFB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59A4815" w14:textId="77777777" w:rsidR="003D5FFB" w:rsidRDefault="003D5FFB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ACBFCC2" w14:textId="77777777" w:rsidR="003D5FFB" w:rsidRPr="00401902" w:rsidRDefault="003D5FFB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01D6556C" w14:textId="77777777" w:rsidR="003D5FFB" w:rsidRDefault="003D5FF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1697B3E7" w14:textId="77777777" w:rsidR="003D5FFB" w:rsidRDefault="003D5FF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54DD6A14" w14:textId="77777777" w:rsidR="003D5FFB" w:rsidRPr="00AA7023" w:rsidRDefault="003D5FF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4D3B64D8" w14:textId="77777777" w:rsidR="003D5FFB" w:rsidRPr="00EE1418" w:rsidRDefault="003D5FFB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A989BAA" w14:textId="77777777" w:rsidR="003D5FFB" w:rsidRPr="00F6138C" w:rsidRDefault="003D5FFB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4B98C9DC" w14:textId="77777777" w:rsidR="003D5FFB" w:rsidRDefault="003D5FF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F84D590" w14:textId="77777777" w:rsidR="003D5FFB" w:rsidRDefault="003D5FF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601CA94" w14:textId="77777777" w:rsidR="003D5FFB" w:rsidRPr="00FD6D14" w:rsidRDefault="003D5FF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6DC584BA" w14:textId="77777777" w:rsidR="003D5FFB" w:rsidRPr="00B34D61" w:rsidRDefault="003D5FFB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SUD LOIRE TT 45 1</w:t>
      </w:r>
    </w:p>
    <w:p w14:paraId="4D81C22A" w14:textId="77777777" w:rsidR="003D5FFB" w:rsidRPr="00B34D61" w:rsidRDefault="003D5FFB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0602A2FF" w14:textId="77777777" w:rsidR="003D5FFB" w:rsidRDefault="003D5FFB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2E33CD08" w14:textId="77777777" w:rsidR="003D5FFB" w:rsidRPr="00D2290D" w:rsidRDefault="003D5FFB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44D6ED2" w14:textId="77777777" w:rsidR="003D5FFB" w:rsidRPr="005620A1" w:rsidRDefault="003D5FF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SUD LOIRE TT 45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79A129A1" w14:textId="77777777" w:rsidR="003D5FFB" w:rsidRPr="005620A1" w:rsidRDefault="003D5F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6C7004C" w14:textId="77777777" w:rsidR="003D5FFB" w:rsidRPr="00FE7EED" w:rsidRDefault="003D5FFB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0B63325D" w14:textId="77777777" w:rsidR="003D5FFB" w:rsidRPr="00FE7EED" w:rsidRDefault="003D5F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78FC996" w14:textId="77777777" w:rsidR="003D5FFB" w:rsidRPr="00FE7EED" w:rsidRDefault="003D5FF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INGRE CMPJM TT 1</w:t>
      </w:r>
    </w:p>
    <w:p w14:paraId="62357B59" w14:textId="77777777" w:rsidR="003D5FFB" w:rsidRPr="00FE7EED" w:rsidRDefault="003D5F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8C9E8EA" w14:textId="77777777" w:rsidR="003D5FFB" w:rsidRPr="00FE7EED" w:rsidRDefault="003D5FFB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PN</w:t>
      </w:r>
    </w:p>
    <w:p w14:paraId="34F91BD8" w14:textId="77777777" w:rsidR="003D5FFB" w:rsidRPr="00FE7EED" w:rsidRDefault="003D5FFB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53AE0835" w14:textId="77777777" w:rsidR="003D5FFB" w:rsidRPr="00FE7EED" w:rsidRDefault="003D5FFB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17/10/2026</w:t>
      </w:r>
    </w:p>
    <w:p w14:paraId="567DB1D1" w14:textId="77777777" w:rsidR="003D5FFB" w:rsidRPr="00FE7EED" w:rsidRDefault="003D5FFB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F1B9397" w14:textId="77777777" w:rsidR="003D5FFB" w:rsidRDefault="003D5FFB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4FF9DA93" w14:textId="77777777" w:rsidR="003D5FFB" w:rsidRPr="00D2290D" w:rsidRDefault="003D5FFB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F43279F" w14:textId="77777777" w:rsidR="003D5FFB" w:rsidRDefault="003D5FFB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0E53E006" w14:textId="77777777" w:rsidR="003D5FFB" w:rsidRDefault="003D5F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42C5F0D0" w14:textId="77777777" w:rsidR="003D5FFB" w:rsidRPr="004C0F9D" w:rsidRDefault="003D5F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EB442F7" w14:textId="77777777" w:rsidR="003D5FFB" w:rsidRDefault="003D5F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2479CAAF" w14:textId="77777777" w:rsidR="003D5FFB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F6163F4" w14:textId="77777777" w:rsidR="003D5FFB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6447351" w14:textId="77777777" w:rsidR="003D5FFB" w:rsidRPr="00FC12F0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B089EA8" w14:textId="77777777" w:rsidR="003D5FFB" w:rsidRPr="00D2290D" w:rsidRDefault="003D5F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4BB374B" w14:textId="77777777" w:rsidR="003D5FFB" w:rsidRPr="005620A1" w:rsidRDefault="003D5FFB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ST CYR EN VAL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CHAPOTOT Denis</w:t>
      </w:r>
    </w:p>
    <w:p w14:paraId="7D453526" w14:textId="77777777" w:rsidR="003D5FFB" w:rsidRPr="008D4E81" w:rsidRDefault="003D5FF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17/10/2026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6314EB23" w14:textId="77777777" w:rsidR="003D5FFB" w:rsidRPr="008D4E81" w:rsidRDefault="003D5FFB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348D9321" w14:textId="77777777" w:rsidR="003D5FFB" w:rsidRPr="008D4E81" w:rsidRDefault="003D5FFB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365224AB" w14:textId="77777777" w:rsidR="003D5FFB" w:rsidRPr="008D4E81" w:rsidRDefault="003D5FFB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8557922" w14:textId="77777777" w:rsidR="003D5FFB" w:rsidRDefault="003D5FF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4E2E7C0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5FE17A7A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1B035C6B" w14:textId="77777777" w:rsidR="003D5FFB" w:rsidRDefault="003D5FFB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AFD2D5D" w14:textId="77777777" w:rsidR="003D5FFB" w:rsidRDefault="003D5FFB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DC24758" w14:textId="77777777" w:rsidR="003D5FFB" w:rsidRPr="00401902" w:rsidRDefault="003D5FFB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5214CBFE" w14:textId="77777777" w:rsidR="003D5FFB" w:rsidRDefault="003D5FF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2E2A36C" w14:textId="77777777" w:rsidR="003D5FFB" w:rsidRDefault="003D5FF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BA41909" w14:textId="77777777" w:rsidR="003D5FFB" w:rsidRPr="0015252D" w:rsidRDefault="003D5FF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71614DF4" w14:textId="77777777" w:rsidR="003D5FFB" w:rsidRPr="00EE1418" w:rsidRDefault="003D5FFB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CF878C3" w14:textId="77777777" w:rsidR="003D5FFB" w:rsidRDefault="003D5FF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33D92B4" w14:textId="77777777" w:rsidR="003D5FFB" w:rsidRDefault="003D5FF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0C31D045" w14:textId="77777777" w:rsidR="003D5FFB" w:rsidRDefault="003D5FF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E0FA87A" w14:textId="77777777" w:rsidR="003D5FFB" w:rsidRPr="00FD6D14" w:rsidRDefault="003D5FF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69BF401C" w14:textId="77777777" w:rsidR="003D5FFB" w:rsidRPr="00B466D0" w:rsidRDefault="003D5FFB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INGRE CMPJM TT 1</w:t>
      </w:r>
    </w:p>
    <w:p w14:paraId="690B72AC" w14:textId="77777777" w:rsidR="003D5FFB" w:rsidRPr="00B466D0" w:rsidRDefault="003D5FF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73B1E07" w14:textId="77777777" w:rsidR="003D5FFB" w:rsidRDefault="003D5FF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31FBE1D0" w14:textId="77777777" w:rsidR="003D5FFB" w:rsidRPr="00D2290D" w:rsidRDefault="003D5FF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712B85D" w14:textId="77777777" w:rsidR="003D5FFB" w:rsidRPr="005620A1" w:rsidRDefault="003D5FF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SUD LOIRE TT 45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14378C6C" w14:textId="77777777" w:rsidR="003D5FFB" w:rsidRPr="005620A1" w:rsidRDefault="003D5F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212CD66" w14:textId="77777777" w:rsidR="003D5FFB" w:rsidRPr="00FE7EED" w:rsidRDefault="003D5FFB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65E8472" w14:textId="77777777" w:rsidR="003D5FFB" w:rsidRPr="00FE7EED" w:rsidRDefault="003D5F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30BBA58" w14:textId="77777777" w:rsidR="003D5FFB" w:rsidRPr="00FE7EED" w:rsidRDefault="003D5FF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INGRE CMPJM TT 1</w:t>
      </w:r>
    </w:p>
    <w:p w14:paraId="33F88CE6" w14:textId="77777777" w:rsidR="003D5FFB" w:rsidRPr="00FE7EED" w:rsidRDefault="003D5F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1421F9B" w14:textId="77777777" w:rsidR="003D5FFB" w:rsidRPr="00FE7EED" w:rsidRDefault="003D5FFB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PN</w:t>
      </w:r>
    </w:p>
    <w:p w14:paraId="40C36529" w14:textId="77777777" w:rsidR="003D5FFB" w:rsidRPr="00FE7EED" w:rsidRDefault="003D5FFB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30CA64B" w14:textId="77777777" w:rsidR="003D5FFB" w:rsidRPr="00FE7EED" w:rsidRDefault="003D5FFB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17/10/2026</w:t>
      </w:r>
    </w:p>
    <w:p w14:paraId="37546144" w14:textId="77777777" w:rsidR="003D5FFB" w:rsidRPr="00FE7EED" w:rsidRDefault="003D5FFB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3B243543" w14:textId="77777777" w:rsidR="003D5FFB" w:rsidRDefault="003D5FFB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771C10B8" w14:textId="77777777" w:rsidR="003D5FFB" w:rsidRPr="00D2290D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ABA6AB1" w14:textId="77777777" w:rsidR="003D5FFB" w:rsidRPr="00D2290D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C9BC7EB" w14:textId="77777777" w:rsidR="003D5FFB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F513E03" w14:textId="77777777" w:rsidR="003D5FFB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AC4E969" w14:textId="77777777" w:rsidR="003D5FFB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F3B1F6A" w14:textId="77777777" w:rsidR="003D5FFB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A30D6CF" w14:textId="77777777" w:rsidR="003D5FFB" w:rsidRPr="00D2290D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EADB0F7" w14:textId="77777777" w:rsidR="003D5FFB" w:rsidRPr="00D2290D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86AF7E8" w14:textId="77777777" w:rsidR="003D5FFB" w:rsidRPr="00D2290D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AB542A4" w14:textId="77777777" w:rsidR="003D5FFB" w:rsidRPr="00D2290D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6CA72BA" w14:textId="77777777" w:rsidR="003D5FFB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FA05204" w14:textId="77777777" w:rsidR="003D5FFB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4773473" w14:textId="77777777" w:rsidR="003D5FFB" w:rsidRDefault="003D5F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C24072D" w14:textId="77777777" w:rsidR="003D5FFB" w:rsidRDefault="003D5FFB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D343CAA" w14:textId="77777777" w:rsidR="003D5FFB" w:rsidRPr="00FC12F0" w:rsidRDefault="003D5FFB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8080E37" w14:textId="77777777" w:rsidR="003D5FFB" w:rsidRPr="005620A1" w:rsidRDefault="003D5FFB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ST CYR EN VAL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CHAPOTOT Denis</w:t>
      </w:r>
    </w:p>
    <w:p w14:paraId="58162042" w14:textId="77777777" w:rsidR="003D5FFB" w:rsidRPr="008D4E81" w:rsidRDefault="003D5FF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17/10/2026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63E05A5E" w14:textId="77777777" w:rsidR="003D5FFB" w:rsidRDefault="003D5FF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3D5FFB" w:rsidSect="003D5FFB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0F7B28C" w14:textId="77777777" w:rsidR="003D5FFB" w:rsidRPr="008D4E81" w:rsidRDefault="003D5FF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3D5FFB" w:rsidRPr="008D4E81" w:rsidSect="003D5FFB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AFA13" w14:textId="77777777" w:rsidR="00864AF5" w:rsidRDefault="00864AF5">
      <w:r>
        <w:separator/>
      </w:r>
    </w:p>
  </w:endnote>
  <w:endnote w:type="continuationSeparator" w:id="0">
    <w:p w14:paraId="463AD931" w14:textId="77777777" w:rsidR="00864AF5" w:rsidRDefault="00864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9A646" w14:textId="77777777" w:rsidR="00864AF5" w:rsidRDefault="00864AF5">
      <w:r>
        <w:separator/>
      </w:r>
    </w:p>
  </w:footnote>
  <w:footnote w:type="continuationSeparator" w:id="0">
    <w:p w14:paraId="1F1F87A3" w14:textId="77777777" w:rsidR="00864AF5" w:rsidRDefault="00864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1103960079">
    <w:abstractNumId w:val="1"/>
  </w:num>
  <w:num w:numId="2" w16cid:durableId="455299344">
    <w:abstractNumId w:val="1"/>
  </w:num>
  <w:num w:numId="3" w16cid:durableId="57999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5FFB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4AF5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4EE97E68"/>
  <w15:chartTrackingRefBased/>
  <w15:docId w15:val="{03135A7D-290E-44BB-8E2C-6DDED460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2</Pages>
  <Words>576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2026-10-12T07:16:00Z</dcterms:created>
  <dcterms:modified xsi:type="dcterms:W3CDTF">2026-10-12T07:16:00Z</dcterms:modified>
  <cp:contentStatus/>
</cp:coreProperties>
</file>